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344946" w14:paraId="0DCA7FCD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F7F1727" w14:textId="77777777" w:rsidR="003D1B71" w:rsidRPr="00344946" w:rsidRDefault="005927CA" w:rsidP="003D1B71">
            <w:pPr>
              <w:pStyle w:val="Platteteks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12C554" wp14:editId="0D28E197">
                  <wp:extent cx="1722120" cy="1786432"/>
                  <wp:effectExtent l="0" t="0" r="0" b="444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iritualawaking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23" cy="178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9A8048B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DC30604" w14:textId="77777777" w:rsidR="003D1B71" w:rsidRPr="00344946" w:rsidRDefault="005927CA" w:rsidP="00310F17">
            <w:pPr>
              <w:pStyle w:val="Titel"/>
            </w:pPr>
            <w:r>
              <w:t>Welkom terug !</w:t>
            </w:r>
          </w:p>
        </w:tc>
      </w:tr>
      <w:tr w:rsidR="003D1B71" w:rsidRPr="00344946" w14:paraId="2AF873F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C95A5BA" w14:textId="77777777" w:rsidR="003D1B71" w:rsidRPr="00344946" w:rsidRDefault="003D1B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403AAA3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BB5EF6E" w14:textId="0CCFEDED" w:rsidR="003D1B71" w:rsidRPr="007B42E6" w:rsidRDefault="005927CA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 xml:space="preserve">Vanaf </w:t>
            </w:r>
            <w:r w:rsidR="007C713A">
              <w:rPr>
                <w:rFonts w:asciiTheme="majorHAnsi" w:hAnsiTheme="majorHAnsi" w:cs="Calibri"/>
                <w:color w:val="0072C7"/>
              </w:rPr>
              <w:t>8</w:t>
            </w:r>
            <w:r>
              <w:rPr>
                <w:rFonts w:asciiTheme="majorHAnsi" w:hAnsiTheme="majorHAnsi" w:cs="Calibri"/>
                <w:color w:val="0072C7"/>
              </w:rPr>
              <w:t xml:space="preserve"> juni 2020 </w:t>
            </w:r>
          </w:p>
          <w:p w14:paraId="2DAF1BFD" w14:textId="77777777" w:rsidR="005927CA" w:rsidRPr="009B04AE" w:rsidRDefault="009B04AE" w:rsidP="005927CA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5927CA" w:rsidRPr="009B04AE">
              <w:rPr>
                <w:sz w:val="22"/>
                <w:szCs w:val="22"/>
              </w:rPr>
              <w:t>consultaties binnen mijn praktijkruimte of in de tuin</w:t>
            </w:r>
          </w:p>
          <w:p w14:paraId="31D18843" w14:textId="77777777" w:rsidR="005927CA" w:rsidRPr="009B04AE" w:rsidRDefault="005927CA" w:rsidP="00AC6C7E">
            <w:pPr>
              <w:pStyle w:val="Datums"/>
              <w:rPr>
                <w:sz w:val="22"/>
                <w:szCs w:val="22"/>
              </w:rPr>
            </w:pPr>
          </w:p>
          <w:p w14:paraId="4E653387" w14:textId="77777777" w:rsidR="005927CA" w:rsidRPr="009B04AE" w:rsidRDefault="009B04AE" w:rsidP="005927CA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A5695A" w:rsidRPr="009B04AE">
              <w:rPr>
                <w:sz w:val="22"/>
                <w:szCs w:val="22"/>
              </w:rPr>
              <w:t>behandelingen</w:t>
            </w:r>
            <w:r>
              <w:rPr>
                <w:sz w:val="22"/>
                <w:szCs w:val="22"/>
              </w:rPr>
              <w:t xml:space="preserve"> </w:t>
            </w:r>
            <w:r w:rsidR="005927CA" w:rsidRPr="009B04AE">
              <w:rPr>
                <w:sz w:val="22"/>
                <w:szCs w:val="22"/>
              </w:rPr>
              <w:t>binnen mijn praktijkruimte of in de tuin</w:t>
            </w:r>
          </w:p>
          <w:p w14:paraId="1B769CEF" w14:textId="77777777" w:rsidR="005927CA" w:rsidRPr="009B04AE" w:rsidRDefault="005927CA" w:rsidP="00CF2F5E">
            <w:pPr>
              <w:pStyle w:val="Datums"/>
              <w:rPr>
                <w:sz w:val="22"/>
                <w:szCs w:val="22"/>
              </w:rPr>
            </w:pPr>
          </w:p>
          <w:p w14:paraId="306F3CF7" w14:textId="77777777" w:rsidR="005927CA" w:rsidRPr="009B04AE" w:rsidRDefault="009B04AE" w:rsidP="005927CA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5927CA" w:rsidRPr="009B04AE">
              <w:rPr>
                <w:sz w:val="22"/>
                <w:szCs w:val="22"/>
              </w:rPr>
              <w:t>readings binnen mijn praktijkruimte</w:t>
            </w:r>
          </w:p>
          <w:p w14:paraId="368295CA" w14:textId="77777777" w:rsidR="003D1B71" w:rsidRPr="00344946" w:rsidRDefault="003D1B71" w:rsidP="00AC6C7E"/>
          <w:p w14:paraId="4AB939DA" w14:textId="77777777" w:rsidR="00A5695A" w:rsidRPr="00A5695A" w:rsidRDefault="00A5695A" w:rsidP="00A5695A">
            <w:pPr>
              <w:pStyle w:val="Naamonderwijsinstelling"/>
            </w:pPr>
            <w:r>
              <w:t xml:space="preserve">Uit respect </w:t>
            </w:r>
            <w:r w:rsidR="009B04AE">
              <w:t>voo</w:t>
            </w:r>
            <w:r>
              <w:t xml:space="preserve">r mijn cliënten </w:t>
            </w:r>
            <w:r w:rsidR="009B04AE">
              <w:t>en mijzelf</w:t>
            </w:r>
            <w:r>
              <w:t xml:space="preserve"> zal ik de komende tijd werken volgens bepaalde welzijnsmaatregelen.</w:t>
            </w:r>
            <w:r w:rsidR="009B04AE">
              <w:t xml:space="preserve"> </w:t>
            </w:r>
          </w:p>
          <w:p w14:paraId="3EED475F" w14:textId="77777777" w:rsidR="003D1B71" w:rsidRPr="007B42E6" w:rsidRDefault="005927CA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Wat verandert er</w:t>
            </w:r>
            <w:r w:rsidR="004D08E3">
              <w:rPr>
                <w:rFonts w:asciiTheme="majorHAnsi" w:hAnsiTheme="majorHAnsi" w:cs="Calibri"/>
                <w:color w:val="0072C7"/>
              </w:rPr>
              <w:t xml:space="preserve"> in de praktijk</w:t>
            </w:r>
            <w:r>
              <w:rPr>
                <w:rFonts w:asciiTheme="majorHAnsi" w:hAnsiTheme="majorHAnsi" w:cs="Calibri"/>
                <w:color w:val="0072C7"/>
              </w:rPr>
              <w:t>?</w:t>
            </w:r>
          </w:p>
          <w:p w14:paraId="2FD7E5EC" w14:textId="77777777" w:rsidR="00201F42" w:rsidRDefault="00A5695A" w:rsidP="005927CA">
            <w:pPr>
              <w:pStyle w:val="Naamonderwijsinstelling"/>
              <w:numPr>
                <w:ilvl w:val="0"/>
                <w:numId w:val="16"/>
              </w:numPr>
            </w:pPr>
            <w:r>
              <w:t xml:space="preserve">De inkomhal die voorheen werd benut als wachtplaats </w:t>
            </w:r>
            <w:r w:rsidR="00201F42">
              <w:br/>
            </w:r>
            <w:r>
              <w:t xml:space="preserve">is tijdelijk omgevormd naar een sanitaire ruimte. </w:t>
            </w:r>
            <w:r w:rsidR="00201F42">
              <w:br/>
            </w:r>
            <w:r>
              <w:t xml:space="preserve">Tussen 2 sessies wordt een extra kwartier tijd genomen om de ruimte te desinfecteren en </w:t>
            </w:r>
            <w:r w:rsidR="00201F42">
              <w:t>geen wachtsituatie te creëren.</w:t>
            </w:r>
          </w:p>
          <w:p w14:paraId="089C637B" w14:textId="55D6925F" w:rsidR="00201F42" w:rsidRDefault="00201F42" w:rsidP="005927CA">
            <w:pPr>
              <w:pStyle w:val="Naamonderwijsinstelling"/>
              <w:numPr>
                <w:ilvl w:val="0"/>
                <w:numId w:val="16"/>
              </w:numPr>
            </w:pPr>
            <w:r>
              <w:t>De praktijkruimte is voorzien van constante luchtsterilisatie (AIRFREE P60)</w:t>
            </w:r>
            <w:r w:rsidR="007C713A">
              <w:t xml:space="preserve">, luchtionisatie </w:t>
            </w:r>
            <w:r>
              <w:t>en ventilatie.</w:t>
            </w:r>
          </w:p>
          <w:p w14:paraId="72A129DE" w14:textId="3BA8A02E" w:rsidR="00201F42" w:rsidRDefault="00201F42" w:rsidP="005927CA">
            <w:pPr>
              <w:pStyle w:val="Naamonderwijsinstelling"/>
              <w:numPr>
                <w:ilvl w:val="0"/>
                <w:numId w:val="16"/>
              </w:numPr>
            </w:pPr>
            <w:r>
              <w:t>De tafel waaraan gespreks</w:t>
            </w:r>
            <w:r w:rsidR="00964F20">
              <w:t>-</w:t>
            </w:r>
            <w:r>
              <w:t xml:space="preserve"> en readings</w:t>
            </w:r>
            <w:r w:rsidR="00964F20">
              <w:t>sessies</w:t>
            </w:r>
            <w:r>
              <w:t xml:space="preserve"> </w:t>
            </w:r>
            <w:r w:rsidR="007C713A">
              <w:t>plaatsvinden</w:t>
            </w:r>
            <w:r>
              <w:t xml:space="preserve"> draagt een </w:t>
            </w:r>
            <w:r w:rsidR="00AD2F30">
              <w:t xml:space="preserve">gecertificeerde </w:t>
            </w:r>
            <w:r w:rsidR="00964F20">
              <w:t>besche</w:t>
            </w:r>
            <w:r w:rsidR="00AD2F30">
              <w:t>r</w:t>
            </w:r>
            <w:r w:rsidR="00964F20">
              <w:t xml:space="preserve">mingscoat </w:t>
            </w:r>
            <w:r w:rsidR="00AD2F30">
              <w:t>en een</w:t>
            </w:r>
            <w:r w:rsidR="007C713A">
              <w:t xml:space="preserve"> grote</w:t>
            </w:r>
            <w:r w:rsidR="00AD2F30">
              <w:t xml:space="preserve"> </w:t>
            </w:r>
            <w:r>
              <w:t>plexiglas-scheidingswand</w:t>
            </w:r>
            <w:r w:rsidR="00964F20">
              <w:t>.</w:t>
            </w:r>
          </w:p>
          <w:p w14:paraId="2BD00EBA" w14:textId="15AE5166" w:rsidR="00201F42" w:rsidRDefault="00201F42" w:rsidP="005927CA">
            <w:pPr>
              <w:pStyle w:val="Naamonderwijsinstelling"/>
              <w:numPr>
                <w:ilvl w:val="0"/>
                <w:numId w:val="16"/>
              </w:numPr>
            </w:pPr>
            <w:r>
              <w:t xml:space="preserve">Er wordt </w:t>
            </w:r>
            <w:r w:rsidR="007C713A">
              <w:t>2</w:t>
            </w:r>
            <w:r>
              <w:t xml:space="preserve"> meter afstand gehouden voor meditatieve sessies, ademhalingsoefeningen en techniekbeoefening.</w:t>
            </w:r>
          </w:p>
          <w:p w14:paraId="67D1D0C2" w14:textId="77777777" w:rsidR="00AD2F30" w:rsidRDefault="00AD2F30" w:rsidP="005927CA">
            <w:pPr>
              <w:pStyle w:val="Naamonderwijsinstelling"/>
              <w:numPr>
                <w:ilvl w:val="0"/>
                <w:numId w:val="16"/>
              </w:numPr>
            </w:pPr>
            <w:r>
              <w:t xml:space="preserve">Behandelingen die op de massagetafel of therapiestoel plaatsvinden worden op een veilige manier toegepast, </w:t>
            </w:r>
            <w:r>
              <w:br/>
              <w:t>hierbij draag ik steeds een professioneel gezichtscherm.</w:t>
            </w:r>
          </w:p>
          <w:p w14:paraId="77427E7C" w14:textId="77777777" w:rsidR="00A5695A" w:rsidRDefault="004D08E3" w:rsidP="00CF2F5E">
            <w:pPr>
              <w:pStyle w:val="Naamonderwijsinstelling"/>
              <w:numPr>
                <w:ilvl w:val="0"/>
                <w:numId w:val="16"/>
              </w:numPr>
            </w:pPr>
            <w:r>
              <w:t>Er wordt uit veiligheidsreden geen thee geserveerd.</w:t>
            </w:r>
          </w:p>
          <w:p w14:paraId="4CFB5D59" w14:textId="77777777" w:rsidR="003D1B71" w:rsidRPr="007B42E6" w:rsidRDefault="004D08E3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Wat verwacht ik van u?</w:t>
            </w:r>
          </w:p>
          <w:p w14:paraId="6238F460" w14:textId="77777777" w:rsidR="004D08E3" w:rsidRDefault="004D08E3" w:rsidP="00201F42">
            <w:pPr>
              <w:pStyle w:val="Naamonderwijsinstelling"/>
              <w:numPr>
                <w:ilvl w:val="0"/>
                <w:numId w:val="16"/>
              </w:numPr>
            </w:pPr>
            <w:r>
              <w:t xml:space="preserve">Wanneer u een of meerdere </w:t>
            </w:r>
            <w:r w:rsidR="00CF2F5E">
              <w:t xml:space="preserve">van de </w:t>
            </w:r>
            <w:r>
              <w:t>corona-</w:t>
            </w:r>
            <w:r w:rsidR="00CF2F5E">
              <w:t>symptom</w:t>
            </w:r>
            <w:r>
              <w:t>en ervaart</w:t>
            </w:r>
            <w:r w:rsidR="00CF2F5E">
              <w:t xml:space="preserve"> (koorts, hoest, keelpijn, hoofdpijn, spierpijn, plotse vermoeidheid</w:t>
            </w:r>
            <w:r>
              <w:t>,</w:t>
            </w:r>
            <w:r w:rsidR="00CF2F5E">
              <w:t xml:space="preserve"> verlies van smaak- en/of reukzin,…)</w:t>
            </w:r>
            <w:r>
              <w:t xml:space="preserve"> gelieve </w:t>
            </w:r>
            <w:r w:rsidR="00CF2F5E">
              <w:t xml:space="preserve">mij </w:t>
            </w:r>
            <w:r>
              <w:t xml:space="preserve">direct te verwittigen zodat de afgesproken sessie </w:t>
            </w:r>
            <w:r w:rsidR="00CF2F5E">
              <w:t>uitgesteld kan</w:t>
            </w:r>
            <w:r>
              <w:t xml:space="preserve"> worden.  </w:t>
            </w:r>
          </w:p>
          <w:p w14:paraId="3E03E6EF" w14:textId="3CAED118" w:rsidR="00201F42" w:rsidRDefault="004D08E3" w:rsidP="00201F42">
            <w:pPr>
              <w:pStyle w:val="Naamonderwijsinstelling"/>
              <w:numPr>
                <w:ilvl w:val="0"/>
                <w:numId w:val="16"/>
              </w:numPr>
            </w:pPr>
            <w:r>
              <w:t xml:space="preserve">Graag </w:t>
            </w:r>
            <w:r w:rsidR="007C713A">
              <w:t>met</w:t>
            </w:r>
            <w:r>
              <w:t xml:space="preserve"> eigen mondmasker komen</w:t>
            </w:r>
            <w:r w:rsidR="007C713A">
              <w:t>.</w:t>
            </w:r>
          </w:p>
          <w:p w14:paraId="36BF336B" w14:textId="77777777" w:rsidR="003D1B71" w:rsidRPr="00344946" w:rsidRDefault="00201F42" w:rsidP="009B04AE">
            <w:pPr>
              <w:pStyle w:val="Naamonderwijsinstelling"/>
              <w:numPr>
                <w:ilvl w:val="0"/>
                <w:numId w:val="16"/>
              </w:numPr>
            </w:pPr>
            <w:r>
              <w:t>Iedere cliënt dient bij het betreden van mijn praktijkruimte</w:t>
            </w:r>
            <w:r w:rsidR="009B04AE">
              <w:t xml:space="preserve"> </w:t>
            </w:r>
            <w:r>
              <w:t>de aangeboden handhygiëne na te leven</w:t>
            </w:r>
            <w:r w:rsidR="00CF2F5E">
              <w:t>.</w:t>
            </w:r>
          </w:p>
          <w:p w14:paraId="60246C7B" w14:textId="7A11B065" w:rsidR="003D1B71" w:rsidRPr="007C713A" w:rsidRDefault="00CF2F5E" w:rsidP="007C713A">
            <w:pPr>
              <w:pStyle w:val="Kop2"/>
              <w:rPr>
                <w:b w:val="0"/>
              </w:rPr>
            </w:pPr>
            <w:r>
              <w:rPr>
                <w:rFonts w:asciiTheme="majorHAnsi" w:hAnsiTheme="majorHAnsi" w:cs="Calibri"/>
                <w:color w:val="0072C7"/>
              </w:rPr>
              <w:lastRenderedPageBreak/>
              <w:t>Wat verandert er i.v.m. groepslessen?</w:t>
            </w:r>
            <w:r w:rsidR="007C713A">
              <w:rPr>
                <w:b w:val="0"/>
              </w:rPr>
              <w:t xml:space="preserve"> </w:t>
            </w:r>
            <w:r w:rsidR="007C713A">
              <w:rPr>
                <w:b w:val="0"/>
              </w:rPr>
              <w:br/>
            </w:r>
            <w:r w:rsidR="007C713A" w:rsidRPr="007C713A">
              <w:rPr>
                <w:bCs w:val="0"/>
                <w:color w:val="auto"/>
                <w:u w:val="none"/>
              </w:rPr>
              <w:t>W</w:t>
            </w:r>
            <w:r w:rsidR="007C713A" w:rsidRPr="007C713A">
              <w:rPr>
                <w:bCs w:val="0"/>
                <w:color w:val="auto"/>
                <w:u w:val="none"/>
              </w:rPr>
              <w:t>anneer geen samenscholingsverbod van kracht is</w:t>
            </w:r>
            <w:r w:rsidR="007C713A">
              <w:rPr>
                <w:bCs w:val="0"/>
                <w:color w:val="auto"/>
                <w:u w:val="none"/>
              </w:rPr>
              <w:t>,</w:t>
            </w:r>
            <w:r w:rsidR="007C713A" w:rsidRPr="007C713A">
              <w:rPr>
                <w:bCs w:val="0"/>
                <w:color w:val="auto"/>
                <w:u w:val="none"/>
              </w:rPr>
              <w:t xml:space="preserve"> zullen</w:t>
            </w:r>
            <w:r w:rsidR="007C713A">
              <w:rPr>
                <w:bCs w:val="0"/>
                <w:color w:val="auto"/>
                <w:u w:val="none"/>
              </w:rPr>
              <w:t>:</w:t>
            </w:r>
          </w:p>
          <w:p w14:paraId="70629800" w14:textId="3B0738BE" w:rsidR="00246CF5" w:rsidRPr="007C713A" w:rsidRDefault="00981B73" w:rsidP="007C713A">
            <w:pPr>
              <w:pStyle w:val="Lijstalinea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d</w:t>
            </w:r>
            <w:r w:rsidR="00CF2F5E">
              <w:rPr>
                <w:b/>
              </w:rPr>
              <w:t xml:space="preserve">e lessen Spirituele Ontwikkeling </w:t>
            </w:r>
            <w:r w:rsidR="00246CF5">
              <w:rPr>
                <w:b/>
              </w:rPr>
              <w:t xml:space="preserve">in </w:t>
            </w:r>
            <w:r w:rsidR="007C713A">
              <w:rPr>
                <w:b/>
              </w:rPr>
              <w:t xml:space="preserve">mijn aangepaste lesruimte </w:t>
            </w:r>
            <w:r w:rsidR="007C713A">
              <w:rPr>
                <w:b/>
              </w:rPr>
              <w:br/>
            </w:r>
            <w:r w:rsidR="007C713A" w:rsidRPr="007C713A">
              <w:rPr>
                <w:b/>
              </w:rPr>
              <w:t xml:space="preserve">of in </w:t>
            </w:r>
            <w:r w:rsidR="00246CF5" w:rsidRPr="007C713A">
              <w:rPr>
                <w:b/>
              </w:rPr>
              <w:t>openlucht doorgaan</w:t>
            </w:r>
            <w:r>
              <w:rPr>
                <w:b/>
              </w:rPr>
              <w:t>.</w:t>
            </w:r>
            <w:r>
              <w:rPr>
                <w:b/>
              </w:rPr>
              <w:br/>
              <w:t>O</w:t>
            </w:r>
            <w:r w:rsidR="00246CF5" w:rsidRPr="007C713A">
              <w:rPr>
                <w:b/>
              </w:rPr>
              <w:t xml:space="preserve">p momenten die </w:t>
            </w:r>
            <w:r>
              <w:rPr>
                <w:b/>
              </w:rPr>
              <w:t>door de</w:t>
            </w:r>
            <w:r w:rsidR="00246CF5" w:rsidRPr="007C713A">
              <w:rPr>
                <w:b/>
              </w:rPr>
              <w:t xml:space="preserve"> groep worden bepaald.</w:t>
            </w:r>
          </w:p>
          <w:p w14:paraId="116E38BB" w14:textId="11E6A05F" w:rsidR="00CF2F5E" w:rsidRDefault="00981B73" w:rsidP="00CF2F5E">
            <w:pPr>
              <w:pStyle w:val="Lijstalinea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d</w:t>
            </w:r>
            <w:r w:rsidR="00246CF5">
              <w:rPr>
                <w:b/>
              </w:rPr>
              <w:t xml:space="preserve">e </w:t>
            </w:r>
            <w:proofErr w:type="spellStart"/>
            <w:r w:rsidR="00246CF5">
              <w:rPr>
                <w:b/>
              </w:rPr>
              <w:t>SoulBody</w:t>
            </w:r>
            <w:proofErr w:type="spellEnd"/>
            <w:r w:rsidR="00246CF5">
              <w:rPr>
                <w:b/>
              </w:rPr>
              <w:t xml:space="preserve"> yogalessen en meditaties komende zomer merendeels in openlucht plaatsvinden, alsook de </w:t>
            </w:r>
            <w:r>
              <w:rPr>
                <w:b/>
              </w:rPr>
              <w:t>M</w:t>
            </w:r>
            <w:r w:rsidR="00246CF5">
              <w:rPr>
                <w:b/>
              </w:rPr>
              <w:t>editaties.</w:t>
            </w:r>
          </w:p>
          <w:p w14:paraId="4C8313CE" w14:textId="7A35FAE0" w:rsidR="00246CF5" w:rsidRDefault="00981B73" w:rsidP="00CF2F5E">
            <w:pPr>
              <w:pStyle w:val="Lijstalinea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W</w:t>
            </w:r>
            <w:r w:rsidR="00246CF5">
              <w:rPr>
                <w:b/>
              </w:rPr>
              <w:t xml:space="preserve">orkshops en Spirituele bijeenkomsten zullen op gepaste locatie (indoor of outdoor) plaatsvinden naargelang de aard, de duur en het aantal deelnemers. </w:t>
            </w:r>
          </w:p>
          <w:p w14:paraId="5B9BB6AD" w14:textId="77777777" w:rsidR="003D1B71" w:rsidRPr="00344946" w:rsidRDefault="003D1B71" w:rsidP="00AC6C7E"/>
          <w:p w14:paraId="1C7E5430" w14:textId="6010E31B" w:rsidR="00981B73" w:rsidRPr="00981B73" w:rsidRDefault="00D810AC" w:rsidP="00981B73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Wat met activiteiten op verplaatsing?</w:t>
            </w:r>
            <w:r w:rsidR="00981B73">
              <w:rPr>
                <w:rFonts w:asciiTheme="majorHAnsi" w:hAnsiTheme="majorHAnsi" w:cs="Calibri"/>
                <w:color w:val="0072C7"/>
              </w:rPr>
              <w:br/>
            </w:r>
            <w:r w:rsidR="00981B73" w:rsidRPr="00981B73">
              <w:rPr>
                <w:bCs w:val="0"/>
                <w:color w:val="auto"/>
                <w:szCs w:val="24"/>
                <w:u w:val="none"/>
              </w:rPr>
              <w:t>Wanneer geen samenscholingsverbod van kracht is, z</w:t>
            </w:r>
            <w:r w:rsidR="00981B73">
              <w:rPr>
                <w:bCs w:val="0"/>
                <w:color w:val="auto"/>
                <w:szCs w:val="24"/>
                <w:u w:val="none"/>
              </w:rPr>
              <w:t>al</w:t>
            </w:r>
            <w:r w:rsidR="00981B73" w:rsidRPr="00981B73">
              <w:rPr>
                <w:bCs w:val="0"/>
                <w:color w:val="auto"/>
                <w:szCs w:val="24"/>
                <w:u w:val="none"/>
              </w:rPr>
              <w:t>:</w:t>
            </w:r>
          </w:p>
          <w:p w14:paraId="696BA123" w14:textId="1A529669" w:rsidR="00D810AC" w:rsidRDefault="00981B73" w:rsidP="00D810AC">
            <w:pPr>
              <w:pStyle w:val="Lijstalinea"/>
              <w:numPr>
                <w:ilvl w:val="0"/>
                <w:numId w:val="16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</w:t>
            </w:r>
            <w:r w:rsidR="00D810AC" w:rsidRPr="00D810AC">
              <w:rPr>
                <w:b/>
                <w:sz w:val="22"/>
                <w:szCs w:val="22"/>
              </w:rPr>
              <w:t xml:space="preserve">ndien de cliënt zich niet tot bij mij kan verplaatsen, afgesproken worden om de sessie te laten plaatsvinden </w:t>
            </w:r>
            <w:r w:rsidRPr="00D810AC">
              <w:rPr>
                <w:b/>
                <w:sz w:val="22"/>
                <w:szCs w:val="22"/>
              </w:rPr>
              <w:t xml:space="preserve">in openlucht </w:t>
            </w:r>
            <w:r w:rsidR="00D810AC" w:rsidRPr="00D810AC">
              <w:rPr>
                <w:b/>
                <w:sz w:val="22"/>
                <w:szCs w:val="22"/>
              </w:rPr>
              <w:t>(</w:t>
            </w:r>
            <w:r w:rsidRPr="00D810AC">
              <w:rPr>
                <w:b/>
                <w:sz w:val="22"/>
                <w:szCs w:val="22"/>
              </w:rPr>
              <w:t>cliënt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D810AC">
              <w:rPr>
                <w:b/>
                <w:sz w:val="22"/>
                <w:szCs w:val="22"/>
              </w:rPr>
              <w:t>’s</w:t>
            </w:r>
            <w:r w:rsidR="00D810AC" w:rsidRPr="00D810AC">
              <w:rPr>
                <w:b/>
                <w:sz w:val="22"/>
                <w:szCs w:val="22"/>
              </w:rPr>
              <w:t xml:space="preserve"> tuin of nabijgelegen wandelzone)</w:t>
            </w:r>
            <w:r w:rsidR="00D810AC">
              <w:rPr>
                <w:b/>
                <w:sz w:val="22"/>
                <w:szCs w:val="22"/>
              </w:rPr>
              <w:t>.</w:t>
            </w:r>
          </w:p>
          <w:p w14:paraId="3CEA1071" w14:textId="2698F09B" w:rsidR="00D810AC" w:rsidRPr="00981B73" w:rsidRDefault="00981B73" w:rsidP="00AC6C7E">
            <w:pPr>
              <w:pStyle w:val="Lijstalinea"/>
              <w:numPr>
                <w:ilvl w:val="0"/>
                <w:numId w:val="16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een g</w:t>
            </w:r>
            <w:r w:rsidR="00D810AC">
              <w:rPr>
                <w:b/>
                <w:sz w:val="22"/>
                <w:szCs w:val="22"/>
              </w:rPr>
              <w:t xml:space="preserve">roepsles of workshop met meerdere personen doorgaan op </w:t>
            </w:r>
            <w:r>
              <w:rPr>
                <w:b/>
                <w:sz w:val="22"/>
                <w:szCs w:val="22"/>
              </w:rPr>
              <w:t xml:space="preserve">een vooraf afgesproken </w:t>
            </w:r>
            <w:r w:rsidR="00D810AC">
              <w:rPr>
                <w:b/>
                <w:sz w:val="22"/>
                <w:szCs w:val="22"/>
              </w:rPr>
              <w:t>locatie</w:t>
            </w:r>
            <w:r>
              <w:rPr>
                <w:b/>
                <w:sz w:val="22"/>
                <w:szCs w:val="22"/>
              </w:rPr>
              <w:t xml:space="preserve"> wanneer die voldoet aan alle veiligheidsmaatregels</w:t>
            </w:r>
            <w:r w:rsidR="00D810AC">
              <w:rPr>
                <w:b/>
                <w:sz w:val="22"/>
                <w:szCs w:val="22"/>
              </w:rPr>
              <w:t>.</w:t>
            </w:r>
          </w:p>
          <w:p w14:paraId="7A859FA1" w14:textId="77777777" w:rsidR="003D1B71" w:rsidRPr="007B42E6" w:rsidRDefault="00FD15A7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Online activiteit</w:t>
            </w:r>
            <w:r w:rsidR="009B04AE">
              <w:rPr>
                <w:rFonts w:asciiTheme="majorHAnsi" w:hAnsiTheme="majorHAnsi" w:cs="Calibri"/>
                <w:color w:val="0072C7"/>
              </w:rPr>
              <w:t>en</w:t>
            </w:r>
          </w:p>
          <w:p w14:paraId="7349E8DC" w14:textId="77777777" w:rsidR="003D1B71" w:rsidRPr="00D810AC" w:rsidRDefault="00FD15A7" w:rsidP="00AC6C7E">
            <w:pPr>
              <w:rPr>
                <w:b/>
              </w:rPr>
            </w:pPr>
            <w:r w:rsidRPr="00D810AC">
              <w:rPr>
                <w:b/>
              </w:rPr>
              <w:t xml:space="preserve">Ook </w:t>
            </w:r>
            <w:r w:rsidR="009B04AE" w:rsidRPr="00D810AC">
              <w:rPr>
                <w:b/>
              </w:rPr>
              <w:t xml:space="preserve">de </w:t>
            </w:r>
            <w:r w:rsidRPr="00D810AC">
              <w:rPr>
                <w:b/>
              </w:rPr>
              <w:t xml:space="preserve">1on1-sessies en groepsactiviteiten blijven plaatsvinden </w:t>
            </w:r>
            <w:r w:rsidRPr="00D810AC">
              <w:rPr>
                <w:b/>
              </w:rPr>
              <w:br/>
              <w:t xml:space="preserve">via facebook (Sandy Van Driessche) </w:t>
            </w:r>
            <w:r w:rsidRPr="00D810AC">
              <w:rPr>
                <w:b/>
              </w:rPr>
              <w:br/>
              <w:t xml:space="preserve">via Skype ( Van Driessche via </w:t>
            </w:r>
            <w:hyperlink r:id="rId11" w:history="1">
              <w:r w:rsidRPr="00D810AC">
                <w:rPr>
                  <w:rStyle w:val="Hyperlink"/>
                  <w:b/>
                </w:rPr>
                <w:t>sandyvandriessche@telenet.be</w:t>
              </w:r>
            </w:hyperlink>
            <w:r w:rsidRPr="00D810AC">
              <w:rPr>
                <w:b/>
              </w:rPr>
              <w:t>)</w:t>
            </w:r>
          </w:p>
          <w:p w14:paraId="7577260C" w14:textId="77777777" w:rsidR="00FD15A7" w:rsidRPr="00D810AC" w:rsidRDefault="00FD15A7" w:rsidP="00AC6C7E">
            <w:pPr>
              <w:rPr>
                <w:b/>
              </w:rPr>
            </w:pPr>
          </w:p>
          <w:p w14:paraId="76FB8A60" w14:textId="5626E948" w:rsidR="00FD15A7" w:rsidRPr="00FD15A7" w:rsidRDefault="00FD15A7" w:rsidP="00AC6C7E">
            <w:pPr>
              <w:rPr>
                <w:b/>
                <w:sz w:val="24"/>
                <w:szCs w:val="24"/>
              </w:rPr>
            </w:pPr>
            <w:r w:rsidRPr="00D810AC">
              <w:rPr>
                <w:b/>
              </w:rPr>
              <w:t>Hier zullen</w:t>
            </w:r>
            <w:r w:rsidR="00981B73">
              <w:rPr>
                <w:b/>
              </w:rPr>
              <w:t xml:space="preserve"> tijdens het </w:t>
            </w:r>
            <w:r w:rsidRPr="00D810AC">
              <w:rPr>
                <w:b/>
              </w:rPr>
              <w:t xml:space="preserve">najaar ook nieuwe activiteiten georganiseerd worden zoals Spirituele lessen, </w:t>
            </w:r>
            <w:r w:rsidR="009B04AE" w:rsidRPr="00D810AC">
              <w:rPr>
                <w:b/>
              </w:rPr>
              <w:t>Mindfulness-lessen, Cursus Intuïtief kaartleggen en Gidsencontact…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D1B71" w:rsidRPr="00344946" w14:paraId="3A4F1939" w14:textId="77777777" w:rsidTr="003D1B71">
        <w:trPr>
          <w:trHeight w:val="1164"/>
        </w:trPr>
        <w:tc>
          <w:tcPr>
            <w:tcW w:w="720" w:type="dxa"/>
          </w:tcPr>
          <w:p w14:paraId="1886BF80" w14:textId="77777777" w:rsidR="003D1B71" w:rsidRPr="00344946" w:rsidRDefault="003D1B71">
            <w:pPr>
              <w:pStyle w:val="Platte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46D5E61" w14:textId="77777777" w:rsidR="003D1B71" w:rsidRPr="00344946" w:rsidRDefault="003D1B71">
            <w:pPr>
              <w:pStyle w:val="Platte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2CA70A6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508019" w14:textId="77777777" w:rsidR="003D1B71" w:rsidRPr="00344946" w:rsidRDefault="003D1B71" w:rsidP="00222466"/>
        </w:tc>
      </w:tr>
      <w:tr w:rsidR="003D1B71" w:rsidRPr="00344946" w14:paraId="018D6029" w14:textId="77777777" w:rsidTr="003D1B71">
        <w:trPr>
          <w:trHeight w:val="543"/>
        </w:trPr>
        <w:tc>
          <w:tcPr>
            <w:tcW w:w="720" w:type="dxa"/>
          </w:tcPr>
          <w:p w14:paraId="078766E5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08301BB" w14:textId="77777777" w:rsidR="003D1B71" w:rsidRDefault="003D1B71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CE65905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5BF1F8D8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CE46330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0BE17C9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7A32A7F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9A237FA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5F4A7CF6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7A8CF0B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321BC57E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E744D36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EC2F3AB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80AEC6C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61CA41A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3D0747A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2F11500D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638D37F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0D1681A3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3377FD2B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D3821E1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0D78849E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38446A3" w14:textId="77777777" w:rsidR="00CF2F5E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496BF9E" w14:textId="77777777" w:rsidR="00CF2F5E" w:rsidRPr="00344946" w:rsidRDefault="00CF2F5E" w:rsidP="00CF2F5E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641F987" w14:textId="77777777" w:rsidR="003D1B71" w:rsidRPr="00344946" w:rsidRDefault="003D1B71" w:rsidP="00380FD1">
            <w:pPr>
              <w:pStyle w:val="Informatie"/>
            </w:pPr>
          </w:p>
        </w:tc>
        <w:tc>
          <w:tcPr>
            <w:tcW w:w="423" w:type="dxa"/>
            <w:vMerge/>
          </w:tcPr>
          <w:p w14:paraId="2C0E5D73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23E177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569B7991" w14:textId="77777777" w:rsidTr="003D1B71">
        <w:trPr>
          <w:trHeight w:val="183"/>
        </w:trPr>
        <w:tc>
          <w:tcPr>
            <w:tcW w:w="720" w:type="dxa"/>
          </w:tcPr>
          <w:p w14:paraId="27AEB4C7" w14:textId="77777777" w:rsidR="003D1B71" w:rsidRPr="00344946" w:rsidRDefault="003D1B71" w:rsidP="00222466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459EC64" w14:textId="77777777" w:rsidR="003D1B71" w:rsidRPr="00344946" w:rsidRDefault="003D1B71" w:rsidP="00222466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8CEA337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A583FFB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5061B3DB" w14:textId="77777777" w:rsidTr="003D1B71">
        <w:trPr>
          <w:trHeight w:val="624"/>
        </w:trPr>
        <w:tc>
          <w:tcPr>
            <w:tcW w:w="720" w:type="dxa"/>
          </w:tcPr>
          <w:p w14:paraId="25939368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8ACD8E" w14:textId="77777777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  <w:r w:rsidRPr="00344946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4630890" wp14:editId="164C6AAF">
                      <wp:extent cx="337820" cy="337185"/>
                      <wp:effectExtent l="0" t="0" r="5080" b="5715"/>
                      <wp:docPr id="22" name="Groep 22" descr="telefoon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rije vorm: V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Afbeelding 28" descr="Telefoon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198A3" id="Groep 22" o:spid="_x0000_s1026" alt="telefoonpictogram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">
                      <v:shape id="Vrije vorm: V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8" o:spid="_x0000_s1028" type="#_x0000_t75" alt="Telefoonpictogram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Telefoon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CFC9315" w14:textId="77777777" w:rsidR="003D1B71" w:rsidRPr="009B04AE" w:rsidRDefault="00CF2F5E" w:rsidP="00380FD1">
            <w:pPr>
              <w:pStyle w:val="Informatie"/>
              <w:rPr>
                <w:b/>
                <w:sz w:val="24"/>
                <w:szCs w:val="24"/>
              </w:rPr>
            </w:pPr>
            <w:r w:rsidRPr="009B04AE">
              <w:rPr>
                <w:b/>
                <w:sz w:val="24"/>
                <w:szCs w:val="24"/>
              </w:rPr>
              <w:t>0484.785.931</w:t>
            </w:r>
          </w:p>
        </w:tc>
        <w:tc>
          <w:tcPr>
            <w:tcW w:w="423" w:type="dxa"/>
            <w:vMerge/>
          </w:tcPr>
          <w:p w14:paraId="10A365F2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78ABC2B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0A88E2CB" w14:textId="77777777" w:rsidTr="003D1B71">
        <w:trPr>
          <w:trHeight w:val="183"/>
        </w:trPr>
        <w:tc>
          <w:tcPr>
            <w:tcW w:w="720" w:type="dxa"/>
          </w:tcPr>
          <w:p w14:paraId="4F3DCA86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08F5B16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6A61DC0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D048E3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126E3CA7" w14:textId="77777777" w:rsidTr="003D1B71">
        <w:trPr>
          <w:trHeight w:val="633"/>
        </w:trPr>
        <w:tc>
          <w:tcPr>
            <w:tcW w:w="720" w:type="dxa"/>
          </w:tcPr>
          <w:p w14:paraId="40712D4F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0E405F1" w14:textId="77777777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6C4CB03" w14:textId="77777777" w:rsidR="003D1B71" w:rsidRPr="00344946" w:rsidRDefault="003D1B71" w:rsidP="00380FD1">
            <w:pPr>
              <w:pStyle w:val="Informatie"/>
            </w:pPr>
          </w:p>
        </w:tc>
        <w:tc>
          <w:tcPr>
            <w:tcW w:w="423" w:type="dxa"/>
            <w:vMerge/>
          </w:tcPr>
          <w:p w14:paraId="56AD1179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8843190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2458963E" w14:textId="77777777" w:rsidTr="003D1B71">
        <w:trPr>
          <w:trHeight w:val="174"/>
        </w:trPr>
        <w:tc>
          <w:tcPr>
            <w:tcW w:w="720" w:type="dxa"/>
          </w:tcPr>
          <w:p w14:paraId="2A199641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2A60F4F" w14:textId="77777777" w:rsidR="003D1B71" w:rsidRPr="00344946" w:rsidRDefault="003D1B71" w:rsidP="00B6466C">
            <w:pPr>
              <w:pStyle w:val="Ge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7A61F6B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101DEB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60882F55" w14:textId="77777777" w:rsidTr="003D1B71">
        <w:trPr>
          <w:trHeight w:val="633"/>
        </w:trPr>
        <w:tc>
          <w:tcPr>
            <w:tcW w:w="720" w:type="dxa"/>
          </w:tcPr>
          <w:p w14:paraId="75888224" w14:textId="77777777" w:rsidR="003D1B71" w:rsidRPr="00344946" w:rsidRDefault="003D1B71" w:rsidP="006D79A8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0F59312" w14:textId="77777777" w:rsidR="003D1B71" w:rsidRPr="00344946" w:rsidRDefault="003D1B71" w:rsidP="006D79A8">
            <w:pPr>
              <w:pStyle w:val="Informatie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3817D3E9" w14:textId="77777777" w:rsidR="003D1B71" w:rsidRPr="00344946" w:rsidRDefault="003D1B71" w:rsidP="00380FD1">
            <w:pPr>
              <w:pStyle w:val="Informatie"/>
            </w:pPr>
          </w:p>
        </w:tc>
        <w:tc>
          <w:tcPr>
            <w:tcW w:w="423" w:type="dxa"/>
            <w:vMerge/>
          </w:tcPr>
          <w:p w14:paraId="0529583B" w14:textId="77777777" w:rsidR="003D1B71" w:rsidRPr="00344946" w:rsidRDefault="003D1B71" w:rsidP="00A14C79">
            <w:pPr>
              <w:pStyle w:val="Informati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E2A86F5" w14:textId="77777777" w:rsidR="003D1B71" w:rsidRPr="00344946" w:rsidRDefault="003D1B71" w:rsidP="005801E5">
            <w:pPr>
              <w:pStyle w:val="Kop1"/>
            </w:pPr>
          </w:p>
        </w:tc>
      </w:tr>
      <w:tr w:rsidR="003D1B71" w:rsidRPr="00344946" w14:paraId="4DC4A957" w14:textId="77777777" w:rsidTr="003D1B71">
        <w:trPr>
          <w:trHeight w:val="2448"/>
        </w:trPr>
        <w:tc>
          <w:tcPr>
            <w:tcW w:w="720" w:type="dxa"/>
          </w:tcPr>
          <w:p w14:paraId="638CB0E9" w14:textId="77777777" w:rsidR="003D1B71" w:rsidRPr="0034494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76BBD1A" w14:textId="77777777" w:rsidR="003D1B71" w:rsidRPr="00344946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6B425BD8" w14:textId="77777777" w:rsidR="003D1B71" w:rsidRPr="00344946" w:rsidRDefault="003D1B71" w:rsidP="00222466"/>
        </w:tc>
        <w:tc>
          <w:tcPr>
            <w:tcW w:w="6607" w:type="dxa"/>
            <w:vMerge/>
          </w:tcPr>
          <w:p w14:paraId="6BCA5FA8" w14:textId="77777777" w:rsidR="003D1B71" w:rsidRPr="00344946" w:rsidRDefault="003D1B71" w:rsidP="00222466"/>
        </w:tc>
      </w:tr>
    </w:tbl>
    <w:p w14:paraId="0CA14B72" w14:textId="77777777" w:rsidR="007F5B63" w:rsidRDefault="007F5B63" w:rsidP="006D79A8">
      <w:pPr>
        <w:pStyle w:val="Plattetekst"/>
      </w:pPr>
    </w:p>
    <w:p w14:paraId="22D809EA" w14:textId="77777777" w:rsidR="00D810AC" w:rsidRDefault="00D810AC" w:rsidP="006D79A8">
      <w:pPr>
        <w:pStyle w:val="Plattetekst"/>
      </w:pPr>
    </w:p>
    <w:p w14:paraId="55012402" w14:textId="77777777" w:rsidR="00D810AC" w:rsidRDefault="00D810AC" w:rsidP="006D79A8">
      <w:pPr>
        <w:pStyle w:val="Plattetekst"/>
      </w:pPr>
    </w:p>
    <w:p w14:paraId="27CF3DF0" w14:textId="5EE4FD76" w:rsidR="00A236B2" w:rsidRPr="00A236B2" w:rsidRDefault="00A236B2" w:rsidP="006D79A8">
      <w:pPr>
        <w:pStyle w:val="Plattetekst"/>
        <w:rPr>
          <w:b/>
          <w:sz w:val="22"/>
          <w:szCs w:val="22"/>
        </w:rPr>
      </w:pPr>
      <w:r>
        <w:t>*</w:t>
      </w:r>
      <w:r w:rsidR="00D810AC" w:rsidRPr="00A236B2">
        <w:rPr>
          <w:b/>
          <w:sz w:val="22"/>
          <w:szCs w:val="22"/>
        </w:rPr>
        <w:t>Deze maatregelen blijven van kracht tot wanneer iede</w:t>
      </w:r>
      <w:r w:rsidR="00981B73">
        <w:rPr>
          <w:b/>
          <w:sz w:val="22"/>
          <w:szCs w:val="22"/>
        </w:rPr>
        <w:t>re</w:t>
      </w:r>
      <w:r w:rsidR="00D810AC" w:rsidRPr="00A236B2">
        <w:rPr>
          <w:b/>
          <w:sz w:val="22"/>
          <w:szCs w:val="22"/>
        </w:rPr>
        <w:t xml:space="preserve"> medemens </w:t>
      </w:r>
      <w:r w:rsidRPr="00A236B2">
        <w:rPr>
          <w:b/>
          <w:sz w:val="22"/>
          <w:szCs w:val="22"/>
        </w:rPr>
        <w:t>veilig kan zijn voor dit virus</w:t>
      </w:r>
      <w:r w:rsidR="00981B73">
        <w:rPr>
          <w:b/>
          <w:sz w:val="22"/>
          <w:szCs w:val="22"/>
        </w:rPr>
        <w:t>*</w:t>
      </w:r>
    </w:p>
    <w:p w14:paraId="5487F887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</w:p>
    <w:p w14:paraId="7F5632CC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</w:p>
    <w:p w14:paraId="28E7C18F" w14:textId="77777777" w:rsidR="00A236B2" w:rsidRDefault="00A236B2" w:rsidP="00A236B2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>Ik heb begrip voor de manier waarop de Kosmos en Moeder Natuur samenwerke</w:t>
      </w:r>
      <w:r>
        <w:rPr>
          <w:b/>
          <w:sz w:val="22"/>
          <w:szCs w:val="22"/>
        </w:rPr>
        <w:t xml:space="preserve">n </w:t>
      </w:r>
    </w:p>
    <w:p w14:paraId="5DF951C1" w14:textId="64E3A252" w:rsidR="00A236B2" w:rsidRPr="00A236B2" w:rsidRDefault="00A236B2" w:rsidP="00A236B2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 xml:space="preserve">Ik heb begrip voor de onwetende mens die de ernst van deze “les” </w:t>
      </w:r>
      <w:r>
        <w:rPr>
          <w:b/>
          <w:sz w:val="22"/>
          <w:szCs w:val="22"/>
        </w:rPr>
        <w:t xml:space="preserve">niet kan vatten en </w:t>
      </w:r>
      <w:r w:rsidR="00981B73">
        <w:rPr>
          <w:b/>
          <w:sz w:val="22"/>
          <w:szCs w:val="22"/>
        </w:rPr>
        <w:t xml:space="preserve">ze </w:t>
      </w:r>
      <w:bookmarkStart w:id="0" w:name="_GoBack"/>
      <w:bookmarkEnd w:id="0"/>
      <w:r>
        <w:rPr>
          <w:b/>
          <w:sz w:val="22"/>
          <w:szCs w:val="22"/>
        </w:rPr>
        <w:t xml:space="preserve">daarom </w:t>
      </w:r>
      <w:r w:rsidRPr="00A236B2">
        <w:rPr>
          <w:b/>
          <w:sz w:val="22"/>
          <w:szCs w:val="22"/>
        </w:rPr>
        <w:t>weglach</w:t>
      </w:r>
      <w:r>
        <w:rPr>
          <w:b/>
          <w:sz w:val="22"/>
          <w:szCs w:val="22"/>
        </w:rPr>
        <w:t>t</w:t>
      </w:r>
    </w:p>
    <w:p w14:paraId="40C24BE7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 xml:space="preserve">Ik heb respect voor </w:t>
      </w:r>
      <w:r>
        <w:rPr>
          <w:b/>
          <w:sz w:val="22"/>
          <w:szCs w:val="22"/>
        </w:rPr>
        <w:t>iedereen</w:t>
      </w:r>
      <w:r w:rsidRPr="00A236B2">
        <w:rPr>
          <w:b/>
          <w:sz w:val="22"/>
          <w:szCs w:val="22"/>
        </w:rPr>
        <w:t xml:space="preserve"> die deze wereld en het Leven respecteert,</w:t>
      </w:r>
    </w:p>
    <w:p w14:paraId="78E6C13E" w14:textId="77777777" w:rsidR="00A236B2" w:rsidRDefault="00A236B2" w:rsidP="006D79A8">
      <w:pPr>
        <w:pStyle w:val="Plattetekst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Pr="00A236B2">
        <w:rPr>
          <w:b/>
          <w:sz w:val="22"/>
          <w:szCs w:val="22"/>
        </w:rPr>
        <w:t>aarom hoop ik dat ook u begrip en respect voor mijn aanwezigheid kan opbrengen</w:t>
      </w:r>
      <w:r>
        <w:rPr>
          <w:b/>
          <w:sz w:val="22"/>
          <w:szCs w:val="22"/>
        </w:rPr>
        <w:t xml:space="preserve"> </w:t>
      </w:r>
    </w:p>
    <w:p w14:paraId="4790700B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en dat ik je (opnieuw) mag verwelkomen! </w:t>
      </w:r>
    </w:p>
    <w:p w14:paraId="0B272E0A" w14:textId="77777777" w:rsidR="00D810AC" w:rsidRDefault="00A236B2" w:rsidP="006D79A8">
      <w:pPr>
        <w:pStyle w:val="Plattetekst"/>
      </w:pPr>
      <w:r>
        <w:t xml:space="preserve">                                                                                                                   </w:t>
      </w:r>
    </w:p>
    <w:p w14:paraId="791DF984" w14:textId="77777777" w:rsidR="00D810AC" w:rsidRPr="00A236B2" w:rsidRDefault="00A236B2" w:rsidP="006D79A8">
      <w:pPr>
        <w:pStyle w:val="Plattetekst"/>
        <w:rPr>
          <w:b/>
          <w:sz w:val="22"/>
          <w:szCs w:val="22"/>
        </w:rPr>
      </w:pPr>
      <w:r>
        <w:t xml:space="preserve">                                                                                                        </w:t>
      </w:r>
      <w:r w:rsidRPr="00A236B2">
        <w:rPr>
          <w:b/>
          <w:sz w:val="22"/>
          <w:szCs w:val="22"/>
        </w:rPr>
        <w:t>Sandy Van Driessche</w:t>
      </w:r>
    </w:p>
    <w:p w14:paraId="0DFA2C86" w14:textId="77777777" w:rsidR="00D810AC" w:rsidRDefault="00D810AC" w:rsidP="006D79A8">
      <w:pPr>
        <w:pStyle w:val="Plattetekst"/>
      </w:pPr>
    </w:p>
    <w:p w14:paraId="518AD5FD" w14:textId="77777777" w:rsidR="00D810AC" w:rsidRDefault="00D810AC" w:rsidP="006D79A8">
      <w:pPr>
        <w:pStyle w:val="Plattetekst"/>
      </w:pPr>
    </w:p>
    <w:p w14:paraId="5640256C" w14:textId="77777777" w:rsidR="00D810AC" w:rsidRDefault="00D810AC" w:rsidP="006D79A8">
      <w:pPr>
        <w:pStyle w:val="Plattetekst"/>
      </w:pPr>
    </w:p>
    <w:p w14:paraId="750CE0A3" w14:textId="77777777" w:rsidR="00D810AC" w:rsidRPr="00344946" w:rsidRDefault="00D810AC" w:rsidP="006D79A8">
      <w:pPr>
        <w:pStyle w:val="Plattetekst"/>
      </w:pPr>
    </w:p>
    <w:sectPr w:rsidR="00D810AC" w:rsidRPr="00344946" w:rsidSect="00344946">
      <w:headerReference w:type="default" r:id="rId14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05E4B" w14:textId="77777777" w:rsidR="00D70115" w:rsidRDefault="00D70115" w:rsidP="00590471">
      <w:r>
        <w:separator/>
      </w:r>
    </w:p>
  </w:endnote>
  <w:endnote w:type="continuationSeparator" w:id="0">
    <w:p w14:paraId="1BAFBBD7" w14:textId="77777777" w:rsidR="00D70115" w:rsidRDefault="00D70115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94669" w14:textId="77777777" w:rsidR="00D70115" w:rsidRDefault="00D70115" w:rsidP="00590471">
      <w:r>
        <w:separator/>
      </w:r>
    </w:p>
  </w:footnote>
  <w:footnote w:type="continuationSeparator" w:id="0">
    <w:p w14:paraId="10B815FC" w14:textId="77777777" w:rsidR="00D70115" w:rsidRDefault="00D70115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93D" w14:textId="77777777" w:rsidR="00590471" w:rsidRPr="00344946" w:rsidRDefault="00310F17" w:rsidP="00060042">
    <w:pPr>
      <w:pStyle w:val="Plattetekst"/>
    </w:pPr>
    <w:r w:rsidRPr="00344946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085DC8B" wp14:editId="1A6A9E3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e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rije vorm: V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hoe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e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rije vorm: V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rije vorm: V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rije vorm: V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rije vorm: V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rije vorm: V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7956A" id="Groe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EgtO5VhKkDUgHMsZciynciwlyCyQHcsZciynciwlyCyQHcsZciyn&#10;ciwlyCyQvfMZciynciwlyCyQvfMZ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Vsl&#10;wBosQuOGW5cKl6EP6a7GGo2jcm4E46Qr17ABoX6lkTeOfTNnXBqf2TlThzIykkm7GP5zWSU15Yar&#10;2UY2CD3vwq4/omTdjeWMMjqlqjY17S2LAVasB0ZZXdi61teCj0A6onlLydVu+4YMYBfM011Q8+7k&#10;79f8t6uYCOPRhVd5WIMl+bWd7iIub2lOZJH9zItC7RxJYETgyYcpT8G0pQXXGE7TvgKqv2KuSHPr&#10;YuRDLLcT6ipH4xJRv3RF1JWetkufY7nfOCdEMF5b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EZBOZbd5Fh2KJXcBybHsivHEgKvCYpEk2PZlWMJ&#10;gWeBItHkWHblWELgWaBINDmWXTmWEFgWKMeymxzLrhxLCDwLFIkmx7IrxxICzwJFosmx7MqxhMCz&#10;QJFociy7ciwh8CxQJJocy64cSwgcCw7lWELgFSAcy2FyLIdyLCHwLJDZ+TA5lkM5lhB4FsjsfJgc&#10;y6EcSwg8C2SdeJgcy6EcSwg8C2Sd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Gnw8P&#10;fx172u7ZoXfcDN2EVBgDJ+a+Hb/9V+4z2mi1PZg7NSHjaDOj/I2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H/R9nZ7daR23D8VYLcL9AY3Tg1NrnZRXvTiwX6BKeOGwc4iQ0fo0Hfvr+/SEqkZmJr&#10;cnMyng+JFMVvUmolXg06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">
              <v:group id="Groe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rije vorm: V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hoe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e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rije vorm: V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44946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BA801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60BD04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B2452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DFC97CE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84AA74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688A1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8A5B4E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6518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58C1E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6D5E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B23C0"/>
    <w:multiLevelType w:val="hybridMultilevel"/>
    <w:tmpl w:val="4A2A82FC"/>
    <w:lvl w:ilvl="0" w:tplc="08E8F254">
      <w:start w:val="484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D662B"/>
    <w:multiLevelType w:val="hybridMultilevel"/>
    <w:tmpl w:val="413E4FA6"/>
    <w:lvl w:ilvl="0" w:tplc="6BB814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55E31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B8F570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CA"/>
    <w:rsid w:val="00060042"/>
    <w:rsid w:val="0008685D"/>
    <w:rsid w:val="00090860"/>
    <w:rsid w:val="000A00C1"/>
    <w:rsid w:val="00112FD7"/>
    <w:rsid w:val="00150ABD"/>
    <w:rsid w:val="001946FC"/>
    <w:rsid w:val="00201F42"/>
    <w:rsid w:val="002151B6"/>
    <w:rsid w:val="00222466"/>
    <w:rsid w:val="00246CF5"/>
    <w:rsid w:val="00247254"/>
    <w:rsid w:val="0024753C"/>
    <w:rsid w:val="00276026"/>
    <w:rsid w:val="00296E1F"/>
    <w:rsid w:val="002B4549"/>
    <w:rsid w:val="00310F17"/>
    <w:rsid w:val="0031303D"/>
    <w:rsid w:val="00322A46"/>
    <w:rsid w:val="003326CB"/>
    <w:rsid w:val="00344946"/>
    <w:rsid w:val="00353B60"/>
    <w:rsid w:val="00376291"/>
    <w:rsid w:val="00380FD1"/>
    <w:rsid w:val="00383D02"/>
    <w:rsid w:val="00385DE7"/>
    <w:rsid w:val="003D1B71"/>
    <w:rsid w:val="004D08E3"/>
    <w:rsid w:val="004E158A"/>
    <w:rsid w:val="00565C77"/>
    <w:rsid w:val="0056708E"/>
    <w:rsid w:val="005801E5"/>
    <w:rsid w:val="00590471"/>
    <w:rsid w:val="005927CA"/>
    <w:rsid w:val="005D01FA"/>
    <w:rsid w:val="00653E17"/>
    <w:rsid w:val="006A08E8"/>
    <w:rsid w:val="006D79A8"/>
    <w:rsid w:val="0072353B"/>
    <w:rsid w:val="007575B6"/>
    <w:rsid w:val="007B3C81"/>
    <w:rsid w:val="007B42E6"/>
    <w:rsid w:val="007C713A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4F20"/>
    <w:rsid w:val="009679F3"/>
    <w:rsid w:val="00967B93"/>
    <w:rsid w:val="00981B73"/>
    <w:rsid w:val="009B04AE"/>
    <w:rsid w:val="009D090F"/>
    <w:rsid w:val="00A236B2"/>
    <w:rsid w:val="00A31464"/>
    <w:rsid w:val="00A31B16"/>
    <w:rsid w:val="00A33613"/>
    <w:rsid w:val="00A47A8D"/>
    <w:rsid w:val="00A5695A"/>
    <w:rsid w:val="00AC6C7E"/>
    <w:rsid w:val="00AD2F30"/>
    <w:rsid w:val="00B4158A"/>
    <w:rsid w:val="00B6466C"/>
    <w:rsid w:val="00BB1B5D"/>
    <w:rsid w:val="00BC22C7"/>
    <w:rsid w:val="00BD195A"/>
    <w:rsid w:val="00C07240"/>
    <w:rsid w:val="00C14078"/>
    <w:rsid w:val="00CE1E3D"/>
    <w:rsid w:val="00CF2F5E"/>
    <w:rsid w:val="00D053FA"/>
    <w:rsid w:val="00D70115"/>
    <w:rsid w:val="00D810AC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15A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19B86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rsid w:val="00344946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31303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31303D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1303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303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303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303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03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03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03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31303D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31303D"/>
    <w:rPr>
      <w:rFonts w:ascii="Calibri" w:hAnsi="Calibri" w:cs="Calibri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1303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jstalinea">
    <w:name w:val="List Paragraph"/>
    <w:basedOn w:val="Plattetekst"/>
    <w:uiPriority w:val="1"/>
    <w:semiHidden/>
    <w:qFormat/>
    <w:rsid w:val="0031303D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semiHidden/>
    <w:rsid w:val="0031303D"/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1303D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1303D"/>
    <w:rPr>
      <w:rFonts w:ascii="Calibri" w:hAnsi="Calibri" w:cs="Calibri"/>
    </w:rPr>
  </w:style>
  <w:style w:type="table" w:styleId="Tabelraster">
    <w:name w:val="Table Grid"/>
    <w:basedOn w:val="Standaardtabel"/>
    <w:uiPriority w:val="39"/>
    <w:rsid w:val="00313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31303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31303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31303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">
    <w:name w:val="Datums"/>
    <w:basedOn w:val="Plattetekst"/>
    <w:qFormat/>
    <w:rsid w:val="0031303D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31303D"/>
    <w:rPr>
      <w:rFonts w:ascii="Calibri" w:hAnsi="Calibri" w:cs="Calibri"/>
      <w:b/>
      <w:bCs/>
      <w:color w:val="666666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31303D"/>
    <w:rPr>
      <w:rFonts w:ascii="Calibri" w:hAnsi="Calibri" w:cs="Calibri"/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31303D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31303D"/>
    <w:rPr>
      <w:rFonts w:ascii="Calibri" w:hAnsi="Calibri" w:cs="Calibri"/>
    </w:rPr>
  </w:style>
  <w:style w:type="paragraph" w:styleId="Geenafstand">
    <w:name w:val="No Spacing"/>
    <w:uiPriority w:val="1"/>
    <w:rsid w:val="0031303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Kop2Char">
    <w:name w:val="Kop 2 Char"/>
    <w:basedOn w:val="Standaardalinea-lettertype"/>
    <w:link w:val="Kop2"/>
    <w:uiPriority w:val="9"/>
    <w:rsid w:val="0031303D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Werkervaring">
    <w:name w:val="Werkervaring"/>
    <w:basedOn w:val="Standaard"/>
    <w:qFormat/>
    <w:rsid w:val="0031303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jstopsomteken">
    <w:name w:val="List Bullet"/>
    <w:basedOn w:val="Standaard"/>
    <w:uiPriority w:val="99"/>
    <w:rsid w:val="0031303D"/>
    <w:pPr>
      <w:numPr>
        <w:numId w:val="3"/>
      </w:numPr>
      <w:contextualSpacing/>
    </w:pPr>
  </w:style>
  <w:style w:type="paragraph" w:customStyle="1" w:styleId="Naamonderwijsinstelling">
    <w:name w:val="Naam onderwijsinstelling"/>
    <w:basedOn w:val="Standaard"/>
    <w:uiPriority w:val="1"/>
    <w:rsid w:val="0031303D"/>
    <w:rPr>
      <w:b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31303D"/>
    <w:pPr>
      <w:numPr>
        <w:numId w:val="4"/>
      </w:numPr>
    </w:pPr>
  </w:style>
  <w:style w:type="numbering" w:styleId="1ai">
    <w:name w:val="Outline List 1"/>
    <w:basedOn w:val="Geenlijst"/>
    <w:uiPriority w:val="99"/>
    <w:semiHidden/>
    <w:unhideWhenUsed/>
    <w:rsid w:val="0031303D"/>
    <w:pPr>
      <w:numPr>
        <w:numId w:val="5"/>
      </w:numPr>
    </w:pPr>
  </w:style>
  <w:style w:type="character" w:styleId="HTMLCode">
    <w:name w:val="HTML Code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31303D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1303D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1303D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1303D"/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1303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1303D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1303D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1303D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1303D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1303D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1303D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1303D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1303D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303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semiHidden/>
    <w:rsid w:val="0031303D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31303D"/>
  </w:style>
  <w:style w:type="character" w:styleId="Titelvanboek">
    <w:name w:val="Book Title"/>
    <w:basedOn w:val="Standaardalinea-lettertype"/>
    <w:uiPriority w:val="33"/>
    <w:semiHidden/>
    <w:rsid w:val="0031303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313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31303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31303D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31303D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31303D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31303D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31303D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31303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1303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1303D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1303D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1303D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1303D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1303D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1303D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1303D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1303D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1303D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1303D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1303D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1303D"/>
    <w:pPr>
      <w:numPr>
        <w:numId w:val="14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rsid w:val="0031303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31303D"/>
    <w:rPr>
      <w:rFonts w:ascii="Calibri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1303D"/>
  </w:style>
  <w:style w:type="paragraph" w:styleId="Macrotekst">
    <w:name w:val="macro"/>
    <w:link w:val="MacrotekstChar"/>
    <w:uiPriority w:val="99"/>
    <w:semiHidden/>
    <w:unhideWhenUsed/>
    <w:rsid w:val="0031303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31303D"/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1303D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1303D"/>
    <w:pPr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31303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3130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semiHidden/>
    <w:rsid w:val="0031303D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1303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1303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1303D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1303D"/>
    <w:rPr>
      <w:rFonts w:ascii="Calibri" w:hAnsi="Calibri" w:cs="Calibri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paragraph" w:styleId="Adresenvelop">
    <w:name w:val="envelope address"/>
    <w:basedOn w:val="Standaard"/>
    <w:uiPriority w:val="99"/>
    <w:semiHidden/>
    <w:unhideWhenUsed/>
    <w:rsid w:val="0031303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99"/>
    <w:semiHidden/>
    <w:unhideWhenUsed/>
    <w:rsid w:val="0031303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303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303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03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03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03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31303D"/>
    <w:pPr>
      <w:numPr>
        <w:numId w:val="15"/>
      </w:numPr>
    </w:pPr>
  </w:style>
  <w:style w:type="table" w:styleId="Onopgemaaktetabel1">
    <w:name w:val="Plain Table 1"/>
    <w:basedOn w:val="Standaardtabel"/>
    <w:uiPriority w:val="41"/>
    <w:rsid w:val="0031303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1303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1303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1303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1303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eveverwijzing">
    <w:name w:val="Intense Reference"/>
    <w:basedOn w:val="Standaardalinea-lettertype"/>
    <w:uiPriority w:val="32"/>
    <w:semiHidden/>
    <w:rsid w:val="0031303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31303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31303D"/>
    <w:rPr>
      <w:rFonts w:ascii="Calibri" w:hAnsi="Calibri" w:cs="Calibri"/>
      <w:i/>
      <w:iCs/>
      <w:color w:val="2C567A" w:themeColor="accent1"/>
    </w:rPr>
  </w:style>
  <w:style w:type="character" w:styleId="Intensievebenadrukking">
    <w:name w:val="Intense Emphasis"/>
    <w:basedOn w:val="Standaardalinea-lettertype"/>
    <w:uiPriority w:val="21"/>
    <w:semiHidden/>
    <w:rsid w:val="0031303D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31303D"/>
    <w:rPr>
      <w:rFonts w:ascii="Times New Roman" w:hAnsi="Times New Roman"/>
      <w:sz w:val="24"/>
      <w:szCs w:val="24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31303D"/>
    <w:rPr>
      <w:rFonts w:ascii="Calibri" w:hAnsi="Calibri" w:cs="Calibri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1303D"/>
    <w:rPr>
      <w:rFonts w:ascii="Calibri" w:hAnsi="Calibri" w:cs="Calibri"/>
      <w:color w:val="605E5C"/>
      <w:shd w:val="clear" w:color="auto" w:fill="E1DFDD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31303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1303D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31303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1303D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1303D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1303D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1303D"/>
    <w:rPr>
      <w:rFonts w:ascii="Calibri" w:hAnsi="Calibri" w:cs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1303D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1303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1303D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1303D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31303D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1303D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1303D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13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1303D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1303D"/>
    <w:rPr>
      <w:rFonts w:ascii="Calibri" w:hAnsi="Calibri" w:cs="Calibri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1303D"/>
  </w:style>
  <w:style w:type="character" w:customStyle="1" w:styleId="AanhefChar">
    <w:name w:val="Aanhef Char"/>
    <w:basedOn w:val="Standaardalinea-lettertype"/>
    <w:link w:val="Aanhef"/>
    <w:uiPriority w:val="99"/>
    <w:semiHidden/>
    <w:rsid w:val="0031303D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31303D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1303D"/>
    <w:rPr>
      <w:rFonts w:ascii="Calibri" w:hAnsi="Calibri" w:cs="Calibri"/>
    </w:rPr>
  </w:style>
  <w:style w:type="table" w:styleId="Eenvoudigetabel1">
    <w:name w:val="Table Simp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1303D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1303D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1303D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1303D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1303D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1303D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1303D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1303D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1303D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1303D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1303D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1303D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1303D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1303D"/>
    <w:rPr>
      <w:rFonts w:ascii="Calibri" w:hAnsi="Calibri" w:cs="Calibri"/>
    </w:rPr>
  </w:style>
  <w:style w:type="table" w:styleId="Tabelraster1">
    <w:name w:val="Table Grid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130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1303D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1303D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31303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31303D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303D"/>
    <w:pPr>
      <w:spacing w:after="200"/>
    </w:pPr>
    <w:rPr>
      <w:i/>
      <w:iCs/>
      <w:color w:val="44546A" w:themeColor="text2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D1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ndyvandriessche@telenet.b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y\AppData\Roaming\Microsoft\Templates\Blauwe%20bollen%20cv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cv</Template>
  <TotalTime>0</TotalTime>
  <Pages>2</Pages>
  <Words>562</Words>
  <Characters>3093</Characters>
  <Application>Microsoft Office Word</Application>
  <DocSecurity>0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2020-07-25T13:50:00Z</dcterms:created>
  <dcterms:modified xsi:type="dcterms:W3CDTF">2020-07-25T13:50:00Z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