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E865AA" w14:textId="77777777" w:rsidR="00BF0C1B" w:rsidRDefault="00BF0C1B"/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94"/>
        <w:gridCol w:w="1056"/>
        <w:gridCol w:w="2480"/>
        <w:gridCol w:w="255"/>
        <w:gridCol w:w="6607"/>
      </w:tblGrid>
      <w:tr w:rsidR="003D1B71" w:rsidRPr="00344946" w14:paraId="2AF873FF" w14:textId="77777777" w:rsidTr="00BF0C1B">
        <w:trPr>
          <w:trHeight w:val="968"/>
        </w:trPr>
        <w:tc>
          <w:tcPr>
            <w:tcW w:w="3830" w:type="dxa"/>
            <w:gridSpan w:val="3"/>
            <w:tcBorders>
              <w:bottom w:val="nil"/>
            </w:tcBorders>
          </w:tcPr>
          <w:p w14:paraId="2C95A5BA" w14:textId="0EE627AA" w:rsidR="003D1B71" w:rsidRPr="00BF0C1B" w:rsidRDefault="00BF0C1B">
            <w:pPr>
              <w:pStyle w:val="Plattetekst"/>
              <w:kinsoku w:val="0"/>
              <w:overflowPunct w:val="0"/>
              <w:rPr>
                <w:rFonts w:ascii="Times New Roman" w:hAnsi="Times New Roman"/>
                <w:sz w:val="56"/>
                <w:szCs w:val="56"/>
              </w:rPr>
            </w:pPr>
            <w:r w:rsidRPr="00BF0C1B">
              <w:rPr>
                <w:color w:val="005595" w:themeColor="accent2" w:themeShade="BF"/>
                <w:sz w:val="56"/>
                <w:szCs w:val="56"/>
              </w:rPr>
              <w:t>Welkom terug !</w:t>
            </w:r>
          </w:p>
        </w:tc>
        <w:tc>
          <w:tcPr>
            <w:tcW w:w="255" w:type="dxa"/>
            <w:vMerge w:val="restart"/>
            <w:tcBorders>
              <w:bottom w:val="nil"/>
            </w:tcBorders>
          </w:tcPr>
          <w:p w14:paraId="0403AAA3" w14:textId="77777777" w:rsidR="003D1B71" w:rsidRPr="00344946" w:rsidRDefault="003D1B71" w:rsidP="00590471">
            <w:pPr>
              <w:pStyle w:val="Platte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1BB5EF6E" w14:textId="1272A796" w:rsidR="003D1B71" w:rsidRPr="00BF0C1B" w:rsidRDefault="005927CA" w:rsidP="00AC6C7E">
            <w:pPr>
              <w:pStyle w:val="Kop2"/>
              <w:rPr>
                <w:rFonts w:asciiTheme="majorHAnsi" w:hAnsiTheme="majorHAnsi" w:cs="Calibri"/>
                <w:color w:val="0072C7"/>
                <w:sz w:val="28"/>
                <w:szCs w:val="28"/>
              </w:rPr>
            </w:pPr>
            <w:r w:rsidRPr="00BF0C1B">
              <w:rPr>
                <w:rFonts w:asciiTheme="majorHAnsi" w:hAnsiTheme="majorHAnsi" w:cs="Calibri"/>
                <w:color w:val="0072C7"/>
                <w:sz w:val="28"/>
                <w:szCs w:val="28"/>
              </w:rPr>
              <w:t xml:space="preserve">Vanaf </w:t>
            </w:r>
            <w:r w:rsidR="00E94F4E">
              <w:rPr>
                <w:rFonts w:asciiTheme="majorHAnsi" w:hAnsiTheme="majorHAnsi" w:cs="Calibri"/>
                <w:color w:val="0072C7"/>
                <w:sz w:val="28"/>
                <w:szCs w:val="28"/>
              </w:rPr>
              <w:t>27 april</w:t>
            </w:r>
            <w:r w:rsidRPr="00BF0C1B">
              <w:rPr>
                <w:rFonts w:asciiTheme="majorHAnsi" w:hAnsiTheme="majorHAnsi" w:cs="Calibri"/>
                <w:color w:val="0072C7"/>
                <w:sz w:val="28"/>
                <w:szCs w:val="28"/>
              </w:rPr>
              <w:t xml:space="preserve"> 202</w:t>
            </w:r>
            <w:r w:rsidR="00237101" w:rsidRPr="00BF0C1B">
              <w:rPr>
                <w:rFonts w:asciiTheme="majorHAnsi" w:hAnsiTheme="majorHAnsi" w:cs="Calibri"/>
                <w:color w:val="0072C7"/>
                <w:sz w:val="28"/>
                <w:szCs w:val="28"/>
              </w:rPr>
              <w:t>1</w:t>
            </w:r>
            <w:r w:rsidRPr="00BF0C1B">
              <w:rPr>
                <w:rFonts w:asciiTheme="majorHAnsi" w:hAnsiTheme="majorHAnsi" w:cs="Calibri"/>
                <w:color w:val="0072C7"/>
                <w:sz w:val="28"/>
                <w:szCs w:val="28"/>
              </w:rPr>
              <w:t xml:space="preserve"> </w:t>
            </w:r>
          </w:p>
          <w:p w14:paraId="31D18843" w14:textId="57C68C96" w:rsidR="005927CA" w:rsidRPr="00BF0C1B" w:rsidRDefault="009B04AE" w:rsidP="00AC6C7E">
            <w:pPr>
              <w:pStyle w:val="Datums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Terug </w:t>
            </w:r>
            <w:r w:rsidR="005927CA" w:rsidRPr="009B04AE">
              <w:rPr>
                <w:sz w:val="22"/>
                <w:szCs w:val="22"/>
              </w:rPr>
              <w:t>consultaties</w:t>
            </w:r>
            <w:r w:rsidR="00237101">
              <w:rPr>
                <w:sz w:val="22"/>
                <w:szCs w:val="22"/>
              </w:rPr>
              <w:t>/sessies</w:t>
            </w:r>
            <w:r w:rsidR="005927CA" w:rsidRPr="009B04AE">
              <w:rPr>
                <w:sz w:val="22"/>
                <w:szCs w:val="22"/>
              </w:rPr>
              <w:t xml:space="preserve"> binnen mijn praktijkruimte</w:t>
            </w:r>
          </w:p>
          <w:p w14:paraId="1B769CEF" w14:textId="5C1D07F4" w:rsidR="005927CA" w:rsidRPr="00BF0C1B" w:rsidRDefault="009B04AE" w:rsidP="00CF2F5E">
            <w:pPr>
              <w:pStyle w:val="Datums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Terug </w:t>
            </w:r>
            <w:r w:rsidR="00A5695A" w:rsidRPr="009B04AE">
              <w:rPr>
                <w:sz w:val="22"/>
                <w:szCs w:val="22"/>
              </w:rPr>
              <w:t>behandelingen</w:t>
            </w:r>
            <w:r>
              <w:rPr>
                <w:sz w:val="22"/>
                <w:szCs w:val="22"/>
              </w:rPr>
              <w:t xml:space="preserve"> </w:t>
            </w:r>
            <w:r w:rsidR="005927CA" w:rsidRPr="009B04AE">
              <w:rPr>
                <w:sz w:val="22"/>
                <w:szCs w:val="22"/>
              </w:rPr>
              <w:t>binnen mijn praktijkruimte</w:t>
            </w:r>
          </w:p>
          <w:p w14:paraId="306F3CF7" w14:textId="77777777" w:rsidR="005927CA" w:rsidRPr="009B04AE" w:rsidRDefault="009B04AE" w:rsidP="005927CA">
            <w:pPr>
              <w:pStyle w:val="Datums"/>
              <w:numPr>
                <w:ilvl w:val="0"/>
                <w:numId w:val="16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Terug </w:t>
            </w:r>
            <w:r w:rsidR="005927CA" w:rsidRPr="009B04AE">
              <w:rPr>
                <w:sz w:val="22"/>
                <w:szCs w:val="22"/>
              </w:rPr>
              <w:t>readings binnen mijn praktijkruimte</w:t>
            </w:r>
          </w:p>
          <w:p w14:paraId="368295CA" w14:textId="77777777" w:rsidR="003D1B71" w:rsidRPr="00344946" w:rsidRDefault="003D1B71" w:rsidP="00AC6C7E"/>
          <w:p w14:paraId="4AB939DA" w14:textId="42BE1764" w:rsidR="00A5695A" w:rsidRPr="00A5695A" w:rsidRDefault="00A5695A" w:rsidP="00A5695A">
            <w:pPr>
              <w:pStyle w:val="Naamonderwijsinstelling"/>
            </w:pPr>
            <w:r>
              <w:t xml:space="preserve">Uit respect </w:t>
            </w:r>
            <w:r w:rsidR="009B04AE">
              <w:t>voo</w:t>
            </w:r>
            <w:r>
              <w:t xml:space="preserve">r mijn cliënten </w:t>
            </w:r>
            <w:r w:rsidR="00BF0C1B">
              <w:t>&amp;</w:t>
            </w:r>
            <w:r w:rsidR="009B04AE">
              <w:t xml:space="preserve"> mijzelf</w:t>
            </w:r>
            <w:r>
              <w:t xml:space="preserve"> werk </w:t>
            </w:r>
            <w:r w:rsidR="00A677B3">
              <w:t xml:space="preserve">ik </w:t>
            </w:r>
            <w:r>
              <w:t xml:space="preserve">volgens </w:t>
            </w:r>
            <w:r w:rsidR="00237101">
              <w:t>de</w:t>
            </w:r>
            <w:r>
              <w:t xml:space="preserve"> </w:t>
            </w:r>
            <w:r w:rsidR="00A677B3">
              <w:t xml:space="preserve">opgelegde </w:t>
            </w:r>
            <w:r>
              <w:t>welzijnsmaatregelen.</w:t>
            </w:r>
            <w:r w:rsidR="009B04AE">
              <w:t xml:space="preserve"> </w:t>
            </w:r>
          </w:p>
          <w:p w14:paraId="3EED475F" w14:textId="0A394272" w:rsidR="003D1B71" w:rsidRPr="007B42E6" w:rsidRDefault="00237101" w:rsidP="00AC6C7E">
            <w:pPr>
              <w:pStyle w:val="Kop2"/>
              <w:rPr>
                <w:rFonts w:asciiTheme="majorHAnsi" w:hAnsiTheme="majorHAnsi" w:cs="Calibri"/>
                <w:color w:val="0072C7"/>
              </w:rPr>
            </w:pPr>
            <w:r>
              <w:rPr>
                <w:rFonts w:asciiTheme="majorHAnsi" w:hAnsiTheme="majorHAnsi" w:cs="Calibri"/>
                <w:color w:val="0072C7"/>
              </w:rPr>
              <w:t>Hoe verloopt het</w:t>
            </w:r>
            <w:r w:rsidR="004D08E3">
              <w:rPr>
                <w:rFonts w:asciiTheme="majorHAnsi" w:hAnsiTheme="majorHAnsi" w:cs="Calibri"/>
                <w:color w:val="0072C7"/>
              </w:rPr>
              <w:t xml:space="preserve"> in de praktijk</w:t>
            </w:r>
            <w:r w:rsidR="005927CA">
              <w:rPr>
                <w:rFonts w:asciiTheme="majorHAnsi" w:hAnsiTheme="majorHAnsi" w:cs="Calibri"/>
                <w:color w:val="0072C7"/>
              </w:rPr>
              <w:t>?</w:t>
            </w:r>
          </w:p>
          <w:p w14:paraId="0CF54346" w14:textId="2FA26F91" w:rsidR="00237101" w:rsidRDefault="00BF0C1B" w:rsidP="00BF0C1B">
            <w:pPr>
              <w:pStyle w:val="Naamonderwijsinstelling"/>
            </w:pPr>
            <w:r>
              <w:t xml:space="preserve">- </w:t>
            </w:r>
            <w:r w:rsidR="00A5695A">
              <w:t>De inkomhal</w:t>
            </w:r>
            <w:r w:rsidR="00237101">
              <w:t xml:space="preserve"> (voorheen de </w:t>
            </w:r>
            <w:r w:rsidR="00A5695A">
              <w:t>wachtplaats</w:t>
            </w:r>
            <w:r w:rsidR="00237101">
              <w:t>) blijft</w:t>
            </w:r>
            <w:r w:rsidR="00A5695A">
              <w:t xml:space="preserve"> </w:t>
            </w:r>
            <w:r w:rsidR="00237101">
              <w:t xml:space="preserve">nog steeds in gebruik als </w:t>
            </w:r>
            <w:r w:rsidR="00A5695A">
              <w:t xml:space="preserve">sanitaire ruimte. </w:t>
            </w:r>
          </w:p>
          <w:p w14:paraId="2FD7E5EC" w14:textId="71DC308A" w:rsidR="00201F42" w:rsidRDefault="00BF0C1B" w:rsidP="00BF0C1B">
            <w:pPr>
              <w:pStyle w:val="Naamonderwijsinstelling"/>
            </w:pPr>
            <w:r>
              <w:t xml:space="preserve">- </w:t>
            </w:r>
            <w:r w:rsidR="00A5695A">
              <w:t xml:space="preserve">Tussen 2 sessies wordt </w:t>
            </w:r>
            <w:r w:rsidR="00237101">
              <w:t xml:space="preserve">steeds </w:t>
            </w:r>
            <w:r w:rsidR="00A5695A">
              <w:t xml:space="preserve">een kwartier tijd genomen om de ruimte te desinfecteren en </w:t>
            </w:r>
            <w:r w:rsidR="00201F42">
              <w:t>geen wachtsituatie te creëren.</w:t>
            </w:r>
          </w:p>
          <w:p w14:paraId="089C637B" w14:textId="3C25336F" w:rsidR="00201F42" w:rsidRDefault="00BF0C1B" w:rsidP="00BF0C1B">
            <w:pPr>
              <w:pStyle w:val="Naamonderwijsinstelling"/>
            </w:pPr>
            <w:r>
              <w:t xml:space="preserve">- </w:t>
            </w:r>
            <w:r w:rsidR="00201F42">
              <w:t>De praktijkruimte is voorzien van constante luchtsterilisatie (AIRFREE P60)</w:t>
            </w:r>
            <w:r w:rsidR="007C713A">
              <w:t xml:space="preserve">, </w:t>
            </w:r>
            <w:r w:rsidR="00237101">
              <w:t xml:space="preserve">extra </w:t>
            </w:r>
            <w:r w:rsidR="007C713A">
              <w:t>luchtionisatie</w:t>
            </w:r>
            <w:r w:rsidR="00237101">
              <w:t>, vaporisatie</w:t>
            </w:r>
            <w:r w:rsidR="007C713A">
              <w:t xml:space="preserve"> </w:t>
            </w:r>
            <w:r w:rsidR="00201F42">
              <w:t>en ventilatie.</w:t>
            </w:r>
          </w:p>
          <w:p w14:paraId="72A129DE" w14:textId="12215307" w:rsidR="00201F42" w:rsidRDefault="00BF0C1B" w:rsidP="00BF0C1B">
            <w:pPr>
              <w:pStyle w:val="Naamonderwijsinstelling"/>
            </w:pPr>
            <w:r>
              <w:t xml:space="preserve">- </w:t>
            </w:r>
            <w:r w:rsidR="00201F42">
              <w:t>De tafel waaraan gespreks</w:t>
            </w:r>
            <w:r w:rsidR="00964F20">
              <w:t>-</w:t>
            </w:r>
            <w:r w:rsidR="00201F42">
              <w:t xml:space="preserve"> en readings</w:t>
            </w:r>
            <w:r w:rsidR="00964F20">
              <w:t>sessies</w:t>
            </w:r>
            <w:r w:rsidR="00201F42">
              <w:t xml:space="preserve"> </w:t>
            </w:r>
            <w:r w:rsidR="007C713A">
              <w:t>plaatsvinden</w:t>
            </w:r>
            <w:r w:rsidR="00201F42">
              <w:t xml:space="preserve"> draagt een </w:t>
            </w:r>
            <w:r w:rsidR="00AD2F30">
              <w:t xml:space="preserve">gecertificeerde </w:t>
            </w:r>
            <w:r w:rsidR="00964F20">
              <w:t>besche</w:t>
            </w:r>
            <w:r w:rsidR="00AD2F30">
              <w:t>r</w:t>
            </w:r>
            <w:r w:rsidR="00964F20">
              <w:t xml:space="preserve">mingscoat </w:t>
            </w:r>
            <w:r w:rsidR="00AD2F30">
              <w:t>en een</w:t>
            </w:r>
            <w:r w:rsidR="007C713A">
              <w:t xml:space="preserve"> grote</w:t>
            </w:r>
            <w:r w:rsidR="00AD2F30">
              <w:t xml:space="preserve"> </w:t>
            </w:r>
            <w:r w:rsidR="00201F42">
              <w:t>plexiglas-scheidingswand</w:t>
            </w:r>
            <w:r w:rsidR="00964F20">
              <w:t>.</w:t>
            </w:r>
          </w:p>
          <w:p w14:paraId="2BD00EBA" w14:textId="3E5C2CB6" w:rsidR="00201F42" w:rsidRDefault="00BF0C1B" w:rsidP="00BF0C1B">
            <w:pPr>
              <w:pStyle w:val="Naamonderwijsinstelling"/>
            </w:pPr>
            <w:r>
              <w:t xml:space="preserve">- </w:t>
            </w:r>
            <w:r w:rsidR="00201F42">
              <w:t xml:space="preserve">Er wordt </w:t>
            </w:r>
            <w:r w:rsidR="007C713A">
              <w:t>2</w:t>
            </w:r>
            <w:r w:rsidR="00201F42">
              <w:t xml:space="preserve"> meter afstand gehouden voor meditatieve sessies, ademhalingsoefeningen en techniekbeoefening.</w:t>
            </w:r>
          </w:p>
          <w:p w14:paraId="67D1D0C2" w14:textId="090AE38E" w:rsidR="00AD2F30" w:rsidRDefault="00BF0C1B" w:rsidP="00BF0C1B">
            <w:pPr>
              <w:pStyle w:val="Naamonderwijsinstelling"/>
            </w:pPr>
            <w:r>
              <w:t xml:space="preserve">- </w:t>
            </w:r>
            <w:r w:rsidR="00AD2F30">
              <w:t xml:space="preserve">Behandelingen die op de massagetafel of therapiestoel plaatsvinden worden op een veilige manier toegepast, hierbij </w:t>
            </w:r>
            <w:r w:rsidR="00237101">
              <w:t xml:space="preserve">draagt de </w:t>
            </w:r>
            <w:r w:rsidR="00A677B3">
              <w:t>cliënt</w:t>
            </w:r>
            <w:r w:rsidR="00237101">
              <w:t xml:space="preserve"> een mondkapje en </w:t>
            </w:r>
            <w:r w:rsidR="00AD2F30">
              <w:t>draag ik een professioneel gezichtscherm.</w:t>
            </w:r>
          </w:p>
          <w:p w14:paraId="77427E7C" w14:textId="42D7994E" w:rsidR="00A5695A" w:rsidRDefault="00BF0C1B" w:rsidP="00BF0C1B">
            <w:pPr>
              <w:pStyle w:val="Naamonderwijsinstelling"/>
            </w:pPr>
            <w:r>
              <w:t xml:space="preserve">- </w:t>
            </w:r>
            <w:r w:rsidR="004D08E3">
              <w:t>Er wordt uit veiligheidsreden geen thee</w:t>
            </w:r>
            <w:r w:rsidR="00A677B3">
              <w:t>/drank</w:t>
            </w:r>
            <w:r w:rsidR="004D08E3">
              <w:t xml:space="preserve"> geserveerd.</w:t>
            </w:r>
          </w:p>
          <w:p w14:paraId="4CFB5D59" w14:textId="77777777" w:rsidR="003D1B71" w:rsidRPr="007B42E6" w:rsidRDefault="004D08E3" w:rsidP="00AC6C7E">
            <w:pPr>
              <w:pStyle w:val="Kop2"/>
              <w:rPr>
                <w:rFonts w:asciiTheme="majorHAnsi" w:hAnsiTheme="majorHAnsi" w:cs="Calibri"/>
                <w:color w:val="0072C7"/>
              </w:rPr>
            </w:pPr>
            <w:r>
              <w:rPr>
                <w:rFonts w:asciiTheme="majorHAnsi" w:hAnsiTheme="majorHAnsi" w:cs="Calibri"/>
                <w:color w:val="0072C7"/>
              </w:rPr>
              <w:t>Wat verwacht ik van u?</w:t>
            </w:r>
          </w:p>
          <w:p w14:paraId="6238F460" w14:textId="5047C95E" w:rsidR="004D08E3" w:rsidRDefault="00BF0C1B" w:rsidP="00BF0C1B">
            <w:pPr>
              <w:pStyle w:val="Naamonderwijsinstelling"/>
            </w:pPr>
            <w:r>
              <w:t xml:space="preserve">- </w:t>
            </w:r>
            <w:r w:rsidR="004D08E3">
              <w:t xml:space="preserve">Wanneer u een of meerdere </w:t>
            </w:r>
            <w:r w:rsidR="00CF2F5E">
              <w:t xml:space="preserve">van de </w:t>
            </w:r>
            <w:r w:rsidR="004D08E3">
              <w:t>corona-</w:t>
            </w:r>
            <w:r w:rsidR="00CF2F5E">
              <w:t>symptom</w:t>
            </w:r>
            <w:r w:rsidR="004D08E3">
              <w:t>en ervaart</w:t>
            </w:r>
            <w:r w:rsidR="00CF2F5E">
              <w:t xml:space="preserve"> </w:t>
            </w:r>
            <w:r w:rsidR="004D08E3">
              <w:t xml:space="preserve">gelieve </w:t>
            </w:r>
            <w:r w:rsidR="00CF2F5E">
              <w:t xml:space="preserve">mij </w:t>
            </w:r>
            <w:r w:rsidR="004D08E3">
              <w:t xml:space="preserve">direct te verwittigen zodat de afgesproken sessie </w:t>
            </w:r>
            <w:r w:rsidR="00A677B3">
              <w:t>verplaatst</w:t>
            </w:r>
            <w:r w:rsidR="00CF2F5E">
              <w:t xml:space="preserve"> kan</w:t>
            </w:r>
            <w:r w:rsidR="004D08E3">
              <w:t xml:space="preserve"> worden.  </w:t>
            </w:r>
          </w:p>
          <w:p w14:paraId="3E03E6EF" w14:textId="11E54576" w:rsidR="00201F42" w:rsidRDefault="00BF0C1B" w:rsidP="00BF0C1B">
            <w:pPr>
              <w:pStyle w:val="Naamonderwijsinstelling"/>
            </w:pPr>
            <w:r>
              <w:t xml:space="preserve">- </w:t>
            </w:r>
            <w:r w:rsidR="004D08E3">
              <w:t xml:space="preserve">Graag </w:t>
            </w:r>
            <w:r w:rsidR="007C713A">
              <w:t>met</w:t>
            </w:r>
            <w:r w:rsidR="004D08E3">
              <w:t xml:space="preserve"> eigen mondmasker komen</w:t>
            </w:r>
            <w:r w:rsidR="007C713A">
              <w:t>.</w:t>
            </w:r>
          </w:p>
          <w:p w14:paraId="36BF336B" w14:textId="2B1A1F99" w:rsidR="003D1B71" w:rsidRDefault="00BF0C1B" w:rsidP="00BF0C1B">
            <w:pPr>
              <w:pStyle w:val="Naamonderwijsinstelling"/>
            </w:pPr>
            <w:r>
              <w:t xml:space="preserve">- </w:t>
            </w:r>
            <w:r w:rsidR="00201F42">
              <w:t>Iedere cliënt dient bij het betreden van mijn praktijkruimte</w:t>
            </w:r>
            <w:r w:rsidR="009B04AE">
              <w:t xml:space="preserve"> </w:t>
            </w:r>
            <w:r w:rsidR="00201F42">
              <w:t>de aangeboden handhygiëne na te leven</w:t>
            </w:r>
            <w:r w:rsidR="00CF2F5E">
              <w:t>.</w:t>
            </w:r>
          </w:p>
          <w:p w14:paraId="047F4BC7" w14:textId="129EB5F1" w:rsidR="00124BAF" w:rsidRPr="00981B73" w:rsidRDefault="00124BAF" w:rsidP="00124BAF">
            <w:pPr>
              <w:pStyle w:val="Kop2"/>
              <w:rPr>
                <w:rFonts w:asciiTheme="majorHAnsi" w:hAnsiTheme="majorHAnsi" w:cs="Calibri"/>
                <w:color w:val="0072C7"/>
              </w:rPr>
            </w:pPr>
            <w:r>
              <w:rPr>
                <w:rFonts w:asciiTheme="majorHAnsi" w:hAnsiTheme="majorHAnsi" w:cs="Calibri"/>
                <w:color w:val="0072C7"/>
              </w:rPr>
              <w:t>Wat met activiteiten op verplaatsing?</w:t>
            </w:r>
            <w:r>
              <w:rPr>
                <w:rFonts w:asciiTheme="majorHAnsi" w:hAnsiTheme="majorHAnsi" w:cs="Calibri"/>
                <w:color w:val="0072C7"/>
              </w:rPr>
              <w:br/>
            </w:r>
            <w:r w:rsidRPr="001C1F22">
              <w:rPr>
                <w:bCs w:val="0"/>
                <w:color w:val="auto"/>
                <w:sz w:val="22"/>
                <w:szCs w:val="22"/>
                <w:u w:val="none"/>
              </w:rPr>
              <w:t xml:space="preserve">Wanneer </w:t>
            </w:r>
            <w:r>
              <w:rPr>
                <w:bCs w:val="0"/>
                <w:color w:val="auto"/>
                <w:sz w:val="22"/>
                <w:szCs w:val="22"/>
                <w:u w:val="none"/>
              </w:rPr>
              <w:t>weer toegestaan</w:t>
            </w:r>
            <w:r w:rsidRPr="001C1F22">
              <w:rPr>
                <w:bCs w:val="0"/>
                <w:color w:val="auto"/>
                <w:sz w:val="22"/>
                <w:szCs w:val="22"/>
                <w:u w:val="none"/>
              </w:rPr>
              <w:t>, zal:</w:t>
            </w:r>
          </w:p>
          <w:p w14:paraId="228AC239" w14:textId="323D11DA" w:rsidR="00124BAF" w:rsidRPr="00BF0C1B" w:rsidRDefault="00124BAF" w:rsidP="00124BAF">
            <w:pPr>
              <w:rPr>
                <w:b/>
              </w:rPr>
            </w:pPr>
            <w:r>
              <w:rPr>
                <w:b/>
              </w:rPr>
              <w:t xml:space="preserve">- </w:t>
            </w:r>
            <w:r w:rsidRPr="00BF0C1B">
              <w:rPr>
                <w:b/>
              </w:rPr>
              <w:t xml:space="preserve">indien de cliënt zich niet tot bij mij kan verplaatsen, afgesproken worden om de sessie te laten plaatsvinden in openlucht (cliënt ’s tuin of nabijgelegen </w:t>
            </w:r>
            <w:r w:rsidR="00A677B3">
              <w:rPr>
                <w:b/>
              </w:rPr>
              <w:t>natuur</w:t>
            </w:r>
            <w:r w:rsidRPr="00BF0C1B">
              <w:rPr>
                <w:b/>
              </w:rPr>
              <w:t>zone).</w:t>
            </w:r>
          </w:p>
          <w:p w14:paraId="4049CFA3" w14:textId="09D19B2E" w:rsidR="00124BAF" w:rsidRPr="00BF0C1B" w:rsidRDefault="00124BAF" w:rsidP="00124BAF">
            <w:pPr>
              <w:rPr>
                <w:b/>
              </w:rPr>
            </w:pPr>
            <w:r>
              <w:rPr>
                <w:b/>
              </w:rPr>
              <w:t xml:space="preserve">- </w:t>
            </w:r>
            <w:r w:rsidRPr="00BF0C1B">
              <w:rPr>
                <w:b/>
              </w:rPr>
              <w:t xml:space="preserve">een groepsles of workshop met meerdere personen </w:t>
            </w:r>
            <w:r w:rsidR="00E94F4E">
              <w:rPr>
                <w:b/>
              </w:rPr>
              <w:t xml:space="preserve">opnieuw </w:t>
            </w:r>
            <w:r w:rsidRPr="00BF0C1B">
              <w:rPr>
                <w:b/>
              </w:rPr>
              <w:t>door</w:t>
            </w:r>
            <w:r w:rsidR="00E94F4E">
              <w:rPr>
                <w:b/>
              </w:rPr>
              <w:t xml:space="preserve"> kunnen g</w:t>
            </w:r>
            <w:r w:rsidRPr="00BF0C1B">
              <w:rPr>
                <w:b/>
              </w:rPr>
              <w:t>aan op een vooraf afgesproken locatie</w:t>
            </w:r>
            <w:r w:rsidR="00E94F4E">
              <w:rPr>
                <w:b/>
              </w:rPr>
              <w:t xml:space="preserve"> – </w:t>
            </w:r>
            <w:r w:rsidRPr="00BF0C1B">
              <w:rPr>
                <w:b/>
              </w:rPr>
              <w:t>wanneer de</w:t>
            </w:r>
            <w:r w:rsidR="00E94F4E">
              <w:rPr>
                <w:b/>
              </w:rPr>
              <w:t>ze</w:t>
            </w:r>
            <w:r w:rsidRPr="00BF0C1B">
              <w:rPr>
                <w:b/>
              </w:rPr>
              <w:t xml:space="preserve"> voldoet aan alle </w:t>
            </w:r>
            <w:r w:rsidR="00E94F4E">
              <w:rPr>
                <w:b/>
              </w:rPr>
              <w:t>gezond</w:t>
            </w:r>
            <w:r w:rsidRPr="00BF0C1B">
              <w:rPr>
                <w:b/>
              </w:rPr>
              <w:t>heidsmaatregels.</w:t>
            </w:r>
          </w:p>
          <w:p w14:paraId="243AF2BF" w14:textId="6E3CB9B2" w:rsidR="00124BAF" w:rsidRDefault="00124BAF" w:rsidP="00BF0C1B">
            <w:pPr>
              <w:pStyle w:val="Naamonderwijsinstelling"/>
            </w:pPr>
          </w:p>
          <w:p w14:paraId="2AACC505" w14:textId="77777777" w:rsidR="00E94F4E" w:rsidRPr="00344946" w:rsidRDefault="00E94F4E" w:rsidP="00BF0C1B">
            <w:pPr>
              <w:pStyle w:val="Naamonderwijsinstelling"/>
            </w:pPr>
          </w:p>
          <w:p w14:paraId="7538B9A2" w14:textId="4C2C9A06" w:rsidR="00E94F4E" w:rsidRPr="00784E47" w:rsidRDefault="00124BAF" w:rsidP="00E94F4E">
            <w:pPr>
              <w:rPr>
                <w:b/>
              </w:rPr>
            </w:pPr>
            <w:r w:rsidRPr="00784E47">
              <w:rPr>
                <w:rFonts w:asciiTheme="majorHAnsi" w:hAnsiTheme="majorHAnsi"/>
                <w:b/>
                <w:bCs/>
                <w:color w:val="0072C7"/>
                <w:sz w:val="24"/>
                <w:szCs w:val="24"/>
                <w:u w:val="single"/>
              </w:rPr>
              <w:lastRenderedPageBreak/>
              <w:t>G</w:t>
            </w:r>
            <w:r w:rsidR="00CF2F5E" w:rsidRPr="00784E47">
              <w:rPr>
                <w:rFonts w:asciiTheme="majorHAnsi" w:hAnsiTheme="majorHAnsi"/>
                <w:b/>
                <w:bCs/>
                <w:color w:val="0072C7"/>
                <w:sz w:val="24"/>
                <w:szCs w:val="24"/>
                <w:u w:val="single"/>
              </w:rPr>
              <w:t>roe</w:t>
            </w:r>
            <w:r w:rsidR="00E94F4E" w:rsidRPr="00784E47">
              <w:rPr>
                <w:rFonts w:asciiTheme="majorHAnsi" w:hAnsiTheme="majorHAnsi"/>
                <w:b/>
                <w:bCs/>
                <w:color w:val="0072C7"/>
                <w:sz w:val="24"/>
                <w:szCs w:val="24"/>
                <w:u w:val="single"/>
              </w:rPr>
              <w:t>psactiviteiten</w:t>
            </w:r>
            <w:r w:rsidRPr="00784E47">
              <w:rPr>
                <w:rFonts w:asciiTheme="majorHAnsi" w:hAnsiTheme="majorHAnsi"/>
                <w:b/>
                <w:bCs/>
                <w:color w:val="0072C7"/>
                <w:sz w:val="24"/>
                <w:szCs w:val="24"/>
                <w:u w:val="single"/>
              </w:rPr>
              <w:t>:</w:t>
            </w:r>
            <w:r w:rsidR="007C713A" w:rsidRPr="00784E47">
              <w:rPr>
                <w:b/>
                <w:bCs/>
              </w:rPr>
              <w:t xml:space="preserve"> </w:t>
            </w:r>
            <w:r w:rsidR="00E94F4E">
              <w:rPr>
                <w:b/>
              </w:rPr>
              <w:br/>
            </w:r>
            <w:r w:rsidR="00E94F4E" w:rsidRPr="00784E47">
              <w:rPr>
                <w:b/>
              </w:rPr>
              <w:t xml:space="preserve">- </w:t>
            </w:r>
            <w:proofErr w:type="spellStart"/>
            <w:r w:rsidR="00E94F4E" w:rsidRPr="00784E47">
              <w:rPr>
                <w:b/>
              </w:rPr>
              <w:t>SoulBody</w:t>
            </w:r>
            <w:proofErr w:type="spellEnd"/>
            <w:r w:rsidR="00E94F4E" w:rsidRPr="00784E47">
              <w:rPr>
                <w:b/>
              </w:rPr>
              <w:t xml:space="preserve"> Yogalessen</w:t>
            </w:r>
            <w:r w:rsidR="00E94F4E" w:rsidRPr="00784E47">
              <w:rPr>
                <w:b/>
              </w:rPr>
              <w:t>,</w:t>
            </w:r>
            <w:r w:rsidR="00E94F4E" w:rsidRPr="00784E47">
              <w:rPr>
                <w:b/>
              </w:rPr>
              <w:t xml:space="preserve"> Meditaties</w:t>
            </w:r>
            <w:r w:rsidR="00E94F4E" w:rsidRPr="00784E47">
              <w:rPr>
                <w:b/>
              </w:rPr>
              <w:t>, groepsrituelen</w:t>
            </w:r>
            <w:r w:rsidR="00E94F4E" w:rsidRPr="00784E47">
              <w:rPr>
                <w:b/>
              </w:rPr>
              <w:t xml:space="preserve"> </w:t>
            </w:r>
            <w:r w:rsidR="00E94F4E" w:rsidRPr="00784E47">
              <w:rPr>
                <w:b/>
              </w:rPr>
              <w:t xml:space="preserve">en bepaalde lessen  Spirituele Ontwikkeling </w:t>
            </w:r>
            <w:r w:rsidR="00E94F4E" w:rsidRPr="00784E47">
              <w:rPr>
                <w:b/>
              </w:rPr>
              <w:t>zulle</w:t>
            </w:r>
            <w:r w:rsidR="00E94F4E" w:rsidRPr="00784E47">
              <w:rPr>
                <w:b/>
              </w:rPr>
              <w:t>n tijdens de zomer zoveel mogelijk</w:t>
            </w:r>
            <w:r w:rsidR="00E94F4E" w:rsidRPr="00784E47">
              <w:rPr>
                <w:b/>
              </w:rPr>
              <w:t xml:space="preserve"> in openlucht plaatsvinden.</w:t>
            </w:r>
          </w:p>
          <w:p w14:paraId="661DB59D" w14:textId="77777777" w:rsidR="00E94F4E" w:rsidRPr="00784E47" w:rsidRDefault="00E94F4E" w:rsidP="00E94F4E">
            <w:pPr>
              <w:rPr>
                <w:b/>
              </w:rPr>
            </w:pPr>
          </w:p>
          <w:p w14:paraId="1C43A76F" w14:textId="77777777" w:rsidR="00E94F4E" w:rsidRPr="00784E47" w:rsidRDefault="00E94F4E" w:rsidP="00E94F4E">
            <w:pPr>
              <w:rPr>
                <w:b/>
              </w:rPr>
            </w:pPr>
            <w:r w:rsidRPr="00784E47">
              <w:rPr>
                <w:b/>
              </w:rPr>
              <w:t xml:space="preserve">- Workshops en Spirituele bijeenkomsten zullen op gepaste locatie (indoor of outdoor) plaatsvinden naargelang de aard, de duur en het aantal deelnemers. </w:t>
            </w:r>
          </w:p>
          <w:p w14:paraId="70629800" w14:textId="45CA8E55" w:rsidR="00246CF5" w:rsidRPr="00784E47" w:rsidRDefault="007C713A" w:rsidP="00BF0C1B">
            <w:pPr>
              <w:rPr>
                <w:b/>
                <w:bCs/>
              </w:rPr>
            </w:pPr>
            <w:r w:rsidRPr="00784E47">
              <w:br/>
            </w:r>
            <w:r w:rsidRPr="00784E47">
              <w:rPr>
                <w:b/>
                <w:bCs/>
                <w:color w:val="C00000"/>
              </w:rPr>
              <w:t xml:space="preserve">Wanneer </w:t>
            </w:r>
            <w:r w:rsidR="001C1F22" w:rsidRPr="00784E47">
              <w:rPr>
                <w:b/>
                <w:bCs/>
                <w:color w:val="C00000"/>
              </w:rPr>
              <w:t xml:space="preserve">er </w:t>
            </w:r>
            <w:r w:rsidRPr="00784E47">
              <w:rPr>
                <w:b/>
                <w:bCs/>
                <w:color w:val="C00000"/>
              </w:rPr>
              <w:t xml:space="preserve">geen </w:t>
            </w:r>
            <w:r w:rsidR="00E94F4E" w:rsidRPr="00784E47">
              <w:rPr>
                <w:b/>
                <w:bCs/>
                <w:color w:val="C00000"/>
              </w:rPr>
              <w:t>algemeen Indoor-</w:t>
            </w:r>
            <w:r w:rsidRPr="00784E47">
              <w:rPr>
                <w:b/>
                <w:bCs/>
                <w:color w:val="C00000"/>
              </w:rPr>
              <w:t xml:space="preserve">samenscholingsverbod </w:t>
            </w:r>
            <w:r w:rsidR="001C1F22" w:rsidRPr="00784E47">
              <w:rPr>
                <w:b/>
                <w:bCs/>
                <w:color w:val="C00000"/>
              </w:rPr>
              <w:t xml:space="preserve">meer </w:t>
            </w:r>
            <w:r w:rsidRPr="00784E47">
              <w:rPr>
                <w:b/>
                <w:bCs/>
                <w:color w:val="C00000"/>
              </w:rPr>
              <w:t>van kracht is, zullen:</w:t>
            </w:r>
            <w:r w:rsidR="00784E47">
              <w:rPr>
                <w:b/>
                <w:bCs/>
              </w:rPr>
              <w:t xml:space="preserve"> </w:t>
            </w:r>
            <w:r w:rsidR="00784E47">
              <w:rPr>
                <w:b/>
              </w:rPr>
              <w:t>bepaalde</w:t>
            </w:r>
            <w:r w:rsidR="00E94F4E" w:rsidRPr="00784E47">
              <w:rPr>
                <w:b/>
              </w:rPr>
              <w:t xml:space="preserve"> </w:t>
            </w:r>
            <w:r w:rsidR="00CF2F5E" w:rsidRPr="00784E47">
              <w:rPr>
                <w:b/>
              </w:rPr>
              <w:t>lessen Spirituele Ontwikkeling</w:t>
            </w:r>
            <w:r w:rsidR="00784E47">
              <w:rPr>
                <w:b/>
              </w:rPr>
              <w:t xml:space="preserve"> en  </w:t>
            </w:r>
            <w:proofErr w:type="spellStart"/>
            <w:r w:rsidR="00784E47">
              <w:rPr>
                <w:b/>
              </w:rPr>
              <w:t>groeps-activiteiten</w:t>
            </w:r>
            <w:proofErr w:type="spellEnd"/>
            <w:r w:rsidR="00784E47">
              <w:rPr>
                <w:b/>
              </w:rPr>
              <w:t xml:space="preserve"> terug kunnen</w:t>
            </w:r>
            <w:r w:rsidR="00E94F4E" w:rsidRPr="00784E47">
              <w:rPr>
                <w:b/>
              </w:rPr>
              <w:t xml:space="preserve"> doorgaan</w:t>
            </w:r>
            <w:r w:rsidR="00CF2F5E" w:rsidRPr="00784E47">
              <w:rPr>
                <w:b/>
              </w:rPr>
              <w:t xml:space="preserve"> </w:t>
            </w:r>
            <w:r w:rsidR="00246CF5" w:rsidRPr="00784E47">
              <w:rPr>
                <w:b/>
              </w:rPr>
              <w:t>in</w:t>
            </w:r>
            <w:r w:rsidR="00E94F4E" w:rsidRPr="00784E47">
              <w:rPr>
                <w:b/>
              </w:rPr>
              <w:t xml:space="preserve"> </w:t>
            </w:r>
            <w:r w:rsidR="00784E47">
              <w:rPr>
                <w:b/>
              </w:rPr>
              <w:t xml:space="preserve">de </w:t>
            </w:r>
            <w:r w:rsidRPr="00784E47">
              <w:rPr>
                <w:b/>
              </w:rPr>
              <w:t>aangepaste lesruimt</w:t>
            </w:r>
            <w:r w:rsidR="00E94F4E" w:rsidRPr="00784E47">
              <w:rPr>
                <w:b/>
              </w:rPr>
              <w:t>e</w:t>
            </w:r>
            <w:r w:rsidR="00981B73" w:rsidRPr="00784E47">
              <w:rPr>
                <w:b/>
              </w:rPr>
              <w:t>.</w:t>
            </w:r>
          </w:p>
          <w:p w14:paraId="6054487F" w14:textId="3B52FB33" w:rsidR="00FD15A7" w:rsidRPr="00784E47" w:rsidRDefault="00FD15A7" w:rsidP="00784E47">
            <w:pPr>
              <w:pStyle w:val="Kop2"/>
              <w:rPr>
                <w:rFonts w:asciiTheme="majorHAnsi" w:hAnsiTheme="majorHAnsi" w:cs="Calibri"/>
                <w:color w:val="0072C7"/>
              </w:rPr>
            </w:pPr>
            <w:r>
              <w:rPr>
                <w:rFonts w:asciiTheme="majorHAnsi" w:hAnsiTheme="majorHAnsi" w:cs="Calibri"/>
                <w:color w:val="0072C7"/>
              </w:rPr>
              <w:t>Online activiteit</w:t>
            </w:r>
            <w:r w:rsidR="009B04AE">
              <w:rPr>
                <w:rFonts w:asciiTheme="majorHAnsi" w:hAnsiTheme="majorHAnsi" w:cs="Calibri"/>
                <w:color w:val="0072C7"/>
              </w:rPr>
              <w:t>en</w:t>
            </w:r>
            <w:r w:rsidR="00784E47">
              <w:rPr>
                <w:rFonts w:asciiTheme="majorHAnsi" w:hAnsiTheme="majorHAnsi" w:cs="Calibri"/>
                <w:color w:val="0072C7"/>
              </w:rPr>
              <w:br/>
            </w:r>
            <w:r w:rsidR="00784E47" w:rsidRPr="00784E47">
              <w:rPr>
                <w:rFonts w:asciiTheme="majorHAnsi" w:hAnsiTheme="majorHAnsi" w:cs="Calibri"/>
                <w:color w:val="auto"/>
                <w:sz w:val="22"/>
                <w:szCs w:val="22"/>
                <w:u w:val="none"/>
              </w:rPr>
              <w:t>H</w:t>
            </w:r>
            <w:r w:rsidR="001C1F22" w:rsidRPr="00784E47">
              <w:rPr>
                <w:color w:val="auto"/>
                <w:sz w:val="22"/>
                <w:szCs w:val="22"/>
                <w:u w:val="none"/>
              </w:rPr>
              <w:t>et blijft mogelijk om online-</w:t>
            </w:r>
            <w:r w:rsidRPr="00784E47">
              <w:rPr>
                <w:color w:val="auto"/>
                <w:sz w:val="22"/>
                <w:szCs w:val="22"/>
                <w:u w:val="none"/>
              </w:rPr>
              <w:t xml:space="preserve">activiteiten </w:t>
            </w:r>
            <w:r w:rsidR="001C1F22" w:rsidRPr="00784E47">
              <w:rPr>
                <w:color w:val="auto"/>
                <w:sz w:val="22"/>
                <w:szCs w:val="22"/>
                <w:u w:val="none"/>
              </w:rPr>
              <w:t>te beleven</w:t>
            </w:r>
            <w:r w:rsidRPr="00784E47">
              <w:rPr>
                <w:color w:val="auto"/>
                <w:sz w:val="22"/>
                <w:szCs w:val="22"/>
                <w:u w:val="none"/>
              </w:rPr>
              <w:t xml:space="preserve"> </w:t>
            </w:r>
            <w:r w:rsidRPr="00784E47">
              <w:rPr>
                <w:color w:val="auto"/>
                <w:sz w:val="22"/>
                <w:szCs w:val="22"/>
                <w:u w:val="none"/>
              </w:rPr>
              <w:br/>
            </w:r>
            <w:r w:rsidR="00784E47">
              <w:rPr>
                <w:color w:val="auto"/>
                <w:sz w:val="22"/>
                <w:szCs w:val="22"/>
                <w:u w:val="none"/>
              </w:rPr>
              <w:t xml:space="preserve">- </w:t>
            </w:r>
            <w:r w:rsidRPr="00784E47">
              <w:rPr>
                <w:color w:val="auto"/>
                <w:sz w:val="22"/>
                <w:szCs w:val="22"/>
                <w:u w:val="none"/>
              </w:rPr>
              <w:t>via facebook (Sandy Van Driessche)</w:t>
            </w:r>
            <w:r w:rsidRPr="00784E47">
              <w:rPr>
                <w:color w:val="auto"/>
              </w:rPr>
              <w:t xml:space="preserve"> </w:t>
            </w:r>
            <w:r w:rsidR="00784E47">
              <w:rPr>
                <w:color w:val="auto"/>
              </w:rPr>
              <w:br/>
            </w:r>
            <w:r w:rsidR="00784E47" w:rsidRPr="00784E47">
              <w:rPr>
                <w:rFonts w:asciiTheme="majorHAnsi" w:hAnsiTheme="majorHAnsi"/>
                <w:color w:val="auto"/>
                <w:sz w:val="22"/>
                <w:szCs w:val="22"/>
                <w:u w:val="none"/>
              </w:rPr>
              <w:t xml:space="preserve">- </w:t>
            </w:r>
            <w:r w:rsidRPr="00784E47">
              <w:rPr>
                <w:rFonts w:asciiTheme="majorHAnsi" w:hAnsiTheme="majorHAnsi"/>
                <w:color w:val="auto"/>
                <w:sz w:val="22"/>
                <w:szCs w:val="22"/>
                <w:u w:val="none"/>
              </w:rPr>
              <w:t xml:space="preserve">via Skype ( Van Driessche </w:t>
            </w:r>
            <w:r w:rsidR="00784E47">
              <w:rPr>
                <w:rFonts w:asciiTheme="majorHAnsi" w:hAnsiTheme="majorHAnsi"/>
                <w:color w:val="auto"/>
                <w:sz w:val="22"/>
                <w:szCs w:val="22"/>
                <w:u w:val="none"/>
              </w:rPr>
              <w:t>&gt;</w:t>
            </w:r>
            <w:r w:rsidRPr="00784E47">
              <w:rPr>
                <w:rFonts w:asciiTheme="majorHAnsi" w:hAnsiTheme="majorHAnsi"/>
                <w:color w:val="auto"/>
                <w:sz w:val="22"/>
                <w:szCs w:val="22"/>
                <w:u w:val="none"/>
              </w:rPr>
              <w:t xml:space="preserve"> </w:t>
            </w:r>
            <w:hyperlink r:id="rId10" w:history="1">
              <w:r w:rsidRPr="00784E47">
                <w:rPr>
                  <w:rStyle w:val="Hyperlink"/>
                  <w:rFonts w:asciiTheme="majorHAnsi" w:hAnsiTheme="majorHAnsi"/>
                  <w:color w:val="auto"/>
                  <w:sz w:val="22"/>
                  <w:szCs w:val="22"/>
                  <w:u w:val="none"/>
                </w:rPr>
                <w:t>sandyvandriessche@telenet.be</w:t>
              </w:r>
            </w:hyperlink>
            <w:r w:rsidRPr="00784E47">
              <w:rPr>
                <w:rFonts w:asciiTheme="majorHAnsi" w:hAnsiTheme="majorHAnsi"/>
                <w:color w:val="auto"/>
                <w:sz w:val="22"/>
                <w:szCs w:val="22"/>
                <w:u w:val="none"/>
              </w:rPr>
              <w:t>)</w:t>
            </w:r>
          </w:p>
          <w:p w14:paraId="76FB8A60" w14:textId="10E946F8" w:rsidR="001C1F22" w:rsidRPr="001C1F22" w:rsidRDefault="001C1F22" w:rsidP="00AC6C7E">
            <w:pPr>
              <w:rPr>
                <w:b/>
              </w:rPr>
            </w:pPr>
          </w:p>
        </w:tc>
      </w:tr>
      <w:tr w:rsidR="00BF0C1B" w:rsidRPr="00344946" w14:paraId="3A4F1939" w14:textId="77777777" w:rsidTr="00BF0C1B">
        <w:trPr>
          <w:trHeight w:val="1164"/>
        </w:trPr>
        <w:tc>
          <w:tcPr>
            <w:tcW w:w="294" w:type="dxa"/>
          </w:tcPr>
          <w:p w14:paraId="1886BF80" w14:textId="77777777" w:rsidR="00BF0C1B" w:rsidRPr="00BF0C1B" w:rsidRDefault="00BF0C1B" w:rsidP="00BF0C1B">
            <w:pPr>
              <w:pStyle w:val="Plattetekst"/>
              <w:kinsoku w:val="0"/>
              <w:overflowPunct w:val="0"/>
              <w:rPr>
                <w:color w:val="0072C7" w:themeColor="accent2"/>
                <w:sz w:val="52"/>
                <w:szCs w:val="52"/>
              </w:rPr>
            </w:pPr>
          </w:p>
        </w:tc>
        <w:tc>
          <w:tcPr>
            <w:tcW w:w="3536" w:type="dxa"/>
            <w:gridSpan w:val="2"/>
          </w:tcPr>
          <w:p w14:paraId="046D5E61" w14:textId="4360C13D" w:rsidR="00BF0C1B" w:rsidRPr="00BF0C1B" w:rsidRDefault="00BF0C1B" w:rsidP="00BF0C1B">
            <w:pPr>
              <w:pStyle w:val="Plattetekst"/>
              <w:kinsoku w:val="0"/>
              <w:overflowPunct w:val="0"/>
              <w:rPr>
                <w:color w:val="0072C7" w:themeColor="accent2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1E2226A" wp14:editId="28EFAF27">
                  <wp:extent cx="2334895" cy="2113812"/>
                  <wp:effectExtent l="0" t="0" r="8255" b="127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piritualawaking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647" cy="212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" w:type="dxa"/>
            <w:vMerge/>
          </w:tcPr>
          <w:p w14:paraId="72CA70A6" w14:textId="77777777" w:rsidR="00BF0C1B" w:rsidRPr="00344946" w:rsidRDefault="00BF0C1B" w:rsidP="00BF0C1B">
            <w:pPr>
              <w:pStyle w:val="Platte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B508019" w14:textId="77777777" w:rsidR="00BF0C1B" w:rsidRPr="00344946" w:rsidRDefault="00BF0C1B" w:rsidP="00BF0C1B"/>
        </w:tc>
      </w:tr>
      <w:tr w:rsidR="00BF0C1B" w:rsidRPr="00344946" w14:paraId="018D6029" w14:textId="77777777" w:rsidTr="00BF0C1B">
        <w:trPr>
          <w:trHeight w:val="543"/>
        </w:trPr>
        <w:tc>
          <w:tcPr>
            <w:tcW w:w="294" w:type="dxa"/>
          </w:tcPr>
          <w:p w14:paraId="078766E5" w14:textId="77777777" w:rsidR="00BF0C1B" w:rsidRPr="00344946" w:rsidRDefault="00BF0C1B" w:rsidP="00BF0C1B">
            <w:pPr>
              <w:pStyle w:val="Informatie"/>
              <w:jc w:val="center"/>
              <w:rPr>
                <w:noProof/>
              </w:rPr>
            </w:pPr>
          </w:p>
        </w:tc>
        <w:tc>
          <w:tcPr>
            <w:tcW w:w="1056" w:type="dxa"/>
            <w:tcMar>
              <w:left w:w="0" w:type="dxa"/>
              <w:right w:w="0" w:type="dxa"/>
            </w:tcMar>
            <w:vAlign w:val="center"/>
          </w:tcPr>
          <w:p w14:paraId="708301BB" w14:textId="77777777" w:rsidR="00BF0C1B" w:rsidRDefault="00BF0C1B" w:rsidP="00BF0C1B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6CE65905" w14:textId="77777777" w:rsidR="00BF0C1B" w:rsidRDefault="00BF0C1B" w:rsidP="00BF0C1B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5BF1F8D8" w14:textId="77777777" w:rsidR="00BF0C1B" w:rsidRDefault="00BF0C1B" w:rsidP="00BF0C1B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6CE46330" w14:textId="77777777" w:rsidR="00BF0C1B" w:rsidRDefault="00BF0C1B" w:rsidP="00BF0C1B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10BE17C9" w14:textId="77777777" w:rsidR="00BF0C1B" w:rsidRDefault="00BF0C1B" w:rsidP="00BF0C1B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67A32A7F" w14:textId="77777777" w:rsidR="00BF0C1B" w:rsidRDefault="00BF0C1B" w:rsidP="00BF0C1B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79A237FA" w14:textId="77777777" w:rsidR="00BF0C1B" w:rsidRDefault="00BF0C1B" w:rsidP="00BF0C1B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5F4A7CF6" w14:textId="77777777" w:rsidR="00BF0C1B" w:rsidRDefault="00BF0C1B" w:rsidP="00BF0C1B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47A8CF0B" w14:textId="77777777" w:rsidR="00BF0C1B" w:rsidRDefault="00BF0C1B" w:rsidP="00BF0C1B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321BC57E" w14:textId="77777777" w:rsidR="00BF0C1B" w:rsidRDefault="00BF0C1B" w:rsidP="00BF0C1B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6E744D36" w14:textId="77777777" w:rsidR="00BF0C1B" w:rsidRDefault="00BF0C1B" w:rsidP="00BF0C1B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7EC2F3AB" w14:textId="77777777" w:rsidR="00BF0C1B" w:rsidRDefault="00BF0C1B" w:rsidP="00BF0C1B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180AEC6C" w14:textId="77777777" w:rsidR="00BF0C1B" w:rsidRDefault="00BF0C1B" w:rsidP="00BF0C1B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761CA41A" w14:textId="77777777" w:rsidR="00BF0C1B" w:rsidRDefault="00BF0C1B" w:rsidP="00BF0C1B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43D0747A" w14:textId="77777777" w:rsidR="00BF0C1B" w:rsidRDefault="00BF0C1B" w:rsidP="00BF0C1B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2F11500D" w14:textId="77777777" w:rsidR="00BF0C1B" w:rsidRDefault="00BF0C1B" w:rsidP="00BF0C1B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4638D37F" w14:textId="77777777" w:rsidR="00BF0C1B" w:rsidRDefault="00BF0C1B" w:rsidP="00BF0C1B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0D1681A3" w14:textId="77777777" w:rsidR="00BF0C1B" w:rsidRDefault="00BF0C1B" w:rsidP="00BF0C1B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3377FD2B" w14:textId="77777777" w:rsidR="00BF0C1B" w:rsidRDefault="00BF0C1B" w:rsidP="00BF0C1B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1D3821E1" w14:textId="77777777" w:rsidR="00BF0C1B" w:rsidRDefault="00BF0C1B" w:rsidP="00BF0C1B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0D78849E" w14:textId="77777777" w:rsidR="00BF0C1B" w:rsidRDefault="00BF0C1B" w:rsidP="00BF0C1B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638446A3" w14:textId="77777777" w:rsidR="00BF0C1B" w:rsidRDefault="00BF0C1B" w:rsidP="00BF0C1B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  <w:p w14:paraId="6496BF9E" w14:textId="77777777" w:rsidR="00BF0C1B" w:rsidRPr="00344946" w:rsidRDefault="00BF0C1B" w:rsidP="00BF0C1B">
            <w:pPr>
              <w:pStyle w:val="Informatie"/>
              <w:rPr>
                <w:rStyle w:val="Zwaar"/>
                <w:b w:val="0"/>
                <w:bCs w:val="0"/>
                <w:color w:val="666666"/>
              </w:rPr>
            </w:pPr>
          </w:p>
        </w:tc>
        <w:tc>
          <w:tcPr>
            <w:tcW w:w="2480" w:type="dxa"/>
            <w:vAlign w:val="center"/>
          </w:tcPr>
          <w:p w14:paraId="0641F987" w14:textId="227BC624" w:rsidR="00BF0C1B" w:rsidRPr="00344946" w:rsidRDefault="00BF0C1B" w:rsidP="00BF0C1B">
            <w:pPr>
              <w:pStyle w:val="Informatie"/>
            </w:pPr>
          </w:p>
        </w:tc>
        <w:tc>
          <w:tcPr>
            <w:tcW w:w="255" w:type="dxa"/>
            <w:vMerge/>
          </w:tcPr>
          <w:p w14:paraId="2C0E5D73" w14:textId="77777777" w:rsidR="00BF0C1B" w:rsidRPr="00344946" w:rsidRDefault="00BF0C1B" w:rsidP="00BF0C1B">
            <w:pPr>
              <w:pStyle w:val="Platte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E23E177" w14:textId="77777777" w:rsidR="00BF0C1B" w:rsidRPr="00344946" w:rsidRDefault="00BF0C1B" w:rsidP="00BF0C1B">
            <w:pPr>
              <w:pStyle w:val="Kop1"/>
            </w:pPr>
          </w:p>
        </w:tc>
      </w:tr>
      <w:tr w:rsidR="00BF0C1B" w:rsidRPr="00344946" w14:paraId="569B7991" w14:textId="77777777" w:rsidTr="00BF0C1B">
        <w:trPr>
          <w:trHeight w:val="183"/>
        </w:trPr>
        <w:tc>
          <w:tcPr>
            <w:tcW w:w="294" w:type="dxa"/>
          </w:tcPr>
          <w:p w14:paraId="27AEB4C7" w14:textId="77777777" w:rsidR="00BF0C1B" w:rsidRPr="00344946" w:rsidRDefault="00BF0C1B" w:rsidP="00BF0C1B">
            <w:pPr>
              <w:pStyle w:val="Geenafstand"/>
              <w:rPr>
                <w:color w:val="666666"/>
              </w:rPr>
            </w:pPr>
          </w:p>
        </w:tc>
        <w:tc>
          <w:tcPr>
            <w:tcW w:w="3536" w:type="dxa"/>
            <w:gridSpan w:val="2"/>
            <w:vAlign w:val="center"/>
          </w:tcPr>
          <w:p w14:paraId="7459EC64" w14:textId="77777777" w:rsidR="00BF0C1B" w:rsidRPr="00344946" w:rsidRDefault="00BF0C1B" w:rsidP="00BF0C1B">
            <w:pPr>
              <w:pStyle w:val="Geenafstand"/>
              <w:rPr>
                <w:color w:val="666666"/>
              </w:rPr>
            </w:pPr>
          </w:p>
        </w:tc>
        <w:tc>
          <w:tcPr>
            <w:tcW w:w="255" w:type="dxa"/>
            <w:vMerge/>
          </w:tcPr>
          <w:p w14:paraId="38CEA337" w14:textId="77777777" w:rsidR="00BF0C1B" w:rsidRPr="00344946" w:rsidRDefault="00BF0C1B" w:rsidP="00BF0C1B">
            <w:pPr>
              <w:pStyle w:val="Platte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A583FFB" w14:textId="77777777" w:rsidR="00BF0C1B" w:rsidRPr="00344946" w:rsidRDefault="00BF0C1B" w:rsidP="00BF0C1B">
            <w:pPr>
              <w:pStyle w:val="Kop1"/>
            </w:pPr>
          </w:p>
        </w:tc>
      </w:tr>
      <w:tr w:rsidR="00BF0C1B" w:rsidRPr="00344946" w14:paraId="5061B3DB" w14:textId="77777777" w:rsidTr="00BF0C1B">
        <w:trPr>
          <w:trHeight w:val="624"/>
        </w:trPr>
        <w:tc>
          <w:tcPr>
            <w:tcW w:w="294" w:type="dxa"/>
          </w:tcPr>
          <w:p w14:paraId="25939368" w14:textId="77777777" w:rsidR="00BF0C1B" w:rsidRPr="00344946" w:rsidRDefault="00BF0C1B" w:rsidP="00BF0C1B">
            <w:pPr>
              <w:pStyle w:val="Informatie"/>
              <w:jc w:val="center"/>
              <w:rPr>
                <w:noProof/>
              </w:rPr>
            </w:pPr>
          </w:p>
        </w:tc>
        <w:tc>
          <w:tcPr>
            <w:tcW w:w="1056" w:type="dxa"/>
            <w:tcMar>
              <w:left w:w="0" w:type="dxa"/>
              <w:right w:w="0" w:type="dxa"/>
            </w:tcMar>
            <w:vAlign w:val="center"/>
          </w:tcPr>
          <w:p w14:paraId="298ACD8E" w14:textId="77777777" w:rsidR="00BF0C1B" w:rsidRPr="00344946" w:rsidRDefault="00BF0C1B" w:rsidP="00BF0C1B">
            <w:pPr>
              <w:pStyle w:val="Informatie"/>
              <w:jc w:val="center"/>
              <w:rPr>
                <w:color w:val="666666"/>
              </w:rPr>
            </w:pPr>
            <w:r w:rsidRPr="00344946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74630890" wp14:editId="164C6AAF">
                      <wp:extent cx="337820" cy="337185"/>
                      <wp:effectExtent l="0" t="0" r="5080" b="5715"/>
                      <wp:docPr id="22" name="Groep 22" descr="telefoonpictogram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rije vorm: Vorm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Afbeelding 28" descr="Telefoonpictogra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8F95A1" id="Groep 22" o:spid="_x0000_s1026" alt="telefoonpictogram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">
                      <v:shape id="Vrije vorm: Vorm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Afbeelding 28" o:spid="_x0000_s1028" type="#_x0000_t75" alt="Telefoonpictogram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3" o:title="Telefoonpictogram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80" w:type="dxa"/>
            <w:vAlign w:val="center"/>
          </w:tcPr>
          <w:p w14:paraId="4CFC9315" w14:textId="77777777" w:rsidR="00BF0C1B" w:rsidRPr="009B04AE" w:rsidRDefault="00BF0C1B" w:rsidP="00BF0C1B">
            <w:pPr>
              <w:pStyle w:val="Informatie"/>
              <w:rPr>
                <w:b/>
                <w:sz w:val="24"/>
                <w:szCs w:val="24"/>
              </w:rPr>
            </w:pPr>
            <w:r w:rsidRPr="009B04AE">
              <w:rPr>
                <w:b/>
                <w:sz w:val="24"/>
                <w:szCs w:val="24"/>
              </w:rPr>
              <w:t>0484.785.931</w:t>
            </w:r>
          </w:p>
        </w:tc>
        <w:tc>
          <w:tcPr>
            <w:tcW w:w="255" w:type="dxa"/>
            <w:vMerge/>
          </w:tcPr>
          <w:p w14:paraId="10A365F2" w14:textId="77777777" w:rsidR="00BF0C1B" w:rsidRPr="00344946" w:rsidRDefault="00BF0C1B" w:rsidP="00BF0C1B">
            <w:pPr>
              <w:pStyle w:val="Platte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78ABC2B" w14:textId="77777777" w:rsidR="00BF0C1B" w:rsidRPr="00344946" w:rsidRDefault="00BF0C1B" w:rsidP="00BF0C1B">
            <w:pPr>
              <w:pStyle w:val="Kop1"/>
            </w:pPr>
          </w:p>
        </w:tc>
      </w:tr>
      <w:tr w:rsidR="00BF0C1B" w:rsidRPr="00344946" w14:paraId="0A88E2CB" w14:textId="77777777" w:rsidTr="00BF0C1B">
        <w:trPr>
          <w:trHeight w:val="183"/>
        </w:trPr>
        <w:tc>
          <w:tcPr>
            <w:tcW w:w="294" w:type="dxa"/>
          </w:tcPr>
          <w:p w14:paraId="4F3DCA86" w14:textId="77777777" w:rsidR="00BF0C1B" w:rsidRPr="00344946" w:rsidRDefault="00BF0C1B" w:rsidP="00BF0C1B">
            <w:pPr>
              <w:pStyle w:val="Geenafstand"/>
              <w:rPr>
                <w:color w:val="666666"/>
              </w:rPr>
            </w:pPr>
          </w:p>
        </w:tc>
        <w:tc>
          <w:tcPr>
            <w:tcW w:w="3536" w:type="dxa"/>
            <w:gridSpan w:val="2"/>
            <w:vAlign w:val="center"/>
          </w:tcPr>
          <w:p w14:paraId="108F5B16" w14:textId="77777777" w:rsidR="00BF0C1B" w:rsidRPr="00344946" w:rsidRDefault="00BF0C1B" w:rsidP="00BF0C1B">
            <w:pPr>
              <w:pStyle w:val="Geenafstand"/>
              <w:rPr>
                <w:color w:val="666666"/>
              </w:rPr>
            </w:pPr>
          </w:p>
        </w:tc>
        <w:tc>
          <w:tcPr>
            <w:tcW w:w="255" w:type="dxa"/>
            <w:vMerge/>
          </w:tcPr>
          <w:p w14:paraId="66A61DC0" w14:textId="77777777" w:rsidR="00BF0C1B" w:rsidRPr="00344946" w:rsidRDefault="00BF0C1B" w:rsidP="00BF0C1B">
            <w:pPr>
              <w:pStyle w:val="Platte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DD048E3" w14:textId="77777777" w:rsidR="00BF0C1B" w:rsidRPr="00344946" w:rsidRDefault="00BF0C1B" w:rsidP="00BF0C1B">
            <w:pPr>
              <w:pStyle w:val="Kop1"/>
            </w:pPr>
          </w:p>
        </w:tc>
      </w:tr>
      <w:tr w:rsidR="00BF0C1B" w:rsidRPr="00344946" w14:paraId="126E3CA7" w14:textId="77777777" w:rsidTr="00BF0C1B">
        <w:trPr>
          <w:trHeight w:val="633"/>
        </w:trPr>
        <w:tc>
          <w:tcPr>
            <w:tcW w:w="294" w:type="dxa"/>
          </w:tcPr>
          <w:p w14:paraId="40712D4F" w14:textId="77777777" w:rsidR="00BF0C1B" w:rsidRPr="00344946" w:rsidRDefault="00BF0C1B" w:rsidP="00BF0C1B">
            <w:pPr>
              <w:pStyle w:val="Informatie"/>
              <w:jc w:val="center"/>
              <w:rPr>
                <w:noProof/>
              </w:rPr>
            </w:pPr>
          </w:p>
        </w:tc>
        <w:tc>
          <w:tcPr>
            <w:tcW w:w="1056" w:type="dxa"/>
            <w:tcMar>
              <w:left w:w="0" w:type="dxa"/>
              <w:right w:w="0" w:type="dxa"/>
            </w:tcMar>
            <w:vAlign w:val="center"/>
          </w:tcPr>
          <w:p w14:paraId="50E405F1" w14:textId="77777777" w:rsidR="00BF0C1B" w:rsidRPr="00344946" w:rsidRDefault="00BF0C1B" w:rsidP="00BF0C1B">
            <w:pPr>
              <w:pStyle w:val="Informatie"/>
              <w:jc w:val="center"/>
              <w:rPr>
                <w:color w:val="666666"/>
              </w:rPr>
            </w:pPr>
          </w:p>
        </w:tc>
        <w:tc>
          <w:tcPr>
            <w:tcW w:w="2480" w:type="dxa"/>
            <w:vAlign w:val="center"/>
          </w:tcPr>
          <w:p w14:paraId="56C4CB03" w14:textId="77777777" w:rsidR="00BF0C1B" w:rsidRPr="00344946" w:rsidRDefault="00BF0C1B" w:rsidP="00BF0C1B">
            <w:pPr>
              <w:pStyle w:val="Informatie"/>
            </w:pPr>
          </w:p>
        </w:tc>
        <w:tc>
          <w:tcPr>
            <w:tcW w:w="255" w:type="dxa"/>
            <w:vMerge/>
          </w:tcPr>
          <w:p w14:paraId="56AD1179" w14:textId="77777777" w:rsidR="00BF0C1B" w:rsidRPr="00344946" w:rsidRDefault="00BF0C1B" w:rsidP="00BF0C1B">
            <w:pPr>
              <w:pStyle w:val="Platte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8843190" w14:textId="77777777" w:rsidR="00BF0C1B" w:rsidRPr="00344946" w:rsidRDefault="00BF0C1B" w:rsidP="00BF0C1B">
            <w:pPr>
              <w:pStyle w:val="Kop1"/>
            </w:pPr>
          </w:p>
        </w:tc>
      </w:tr>
      <w:tr w:rsidR="00BF0C1B" w:rsidRPr="00344946" w14:paraId="2458963E" w14:textId="77777777" w:rsidTr="00BF0C1B">
        <w:trPr>
          <w:trHeight w:val="174"/>
        </w:trPr>
        <w:tc>
          <w:tcPr>
            <w:tcW w:w="294" w:type="dxa"/>
          </w:tcPr>
          <w:p w14:paraId="2A199641" w14:textId="77777777" w:rsidR="00BF0C1B" w:rsidRPr="00344946" w:rsidRDefault="00BF0C1B" w:rsidP="00BF0C1B">
            <w:pPr>
              <w:pStyle w:val="Geenafstand"/>
              <w:rPr>
                <w:color w:val="666666"/>
              </w:rPr>
            </w:pPr>
          </w:p>
        </w:tc>
        <w:tc>
          <w:tcPr>
            <w:tcW w:w="3536" w:type="dxa"/>
            <w:gridSpan w:val="2"/>
            <w:vAlign w:val="center"/>
          </w:tcPr>
          <w:p w14:paraId="32A60F4F" w14:textId="77777777" w:rsidR="00BF0C1B" w:rsidRPr="00344946" w:rsidRDefault="00BF0C1B" w:rsidP="00BF0C1B">
            <w:pPr>
              <w:pStyle w:val="Geenafstand"/>
              <w:rPr>
                <w:color w:val="666666"/>
              </w:rPr>
            </w:pPr>
          </w:p>
        </w:tc>
        <w:tc>
          <w:tcPr>
            <w:tcW w:w="255" w:type="dxa"/>
            <w:vMerge/>
          </w:tcPr>
          <w:p w14:paraId="27A61F6B" w14:textId="77777777" w:rsidR="00BF0C1B" w:rsidRPr="00344946" w:rsidRDefault="00BF0C1B" w:rsidP="00BF0C1B">
            <w:pPr>
              <w:pStyle w:val="Platte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B101DEB" w14:textId="77777777" w:rsidR="00BF0C1B" w:rsidRPr="00344946" w:rsidRDefault="00BF0C1B" w:rsidP="00BF0C1B">
            <w:pPr>
              <w:pStyle w:val="Kop1"/>
            </w:pPr>
          </w:p>
        </w:tc>
      </w:tr>
      <w:tr w:rsidR="00BF0C1B" w:rsidRPr="00344946" w14:paraId="60882F55" w14:textId="77777777" w:rsidTr="00BF0C1B">
        <w:trPr>
          <w:trHeight w:val="633"/>
        </w:trPr>
        <w:tc>
          <w:tcPr>
            <w:tcW w:w="294" w:type="dxa"/>
          </w:tcPr>
          <w:p w14:paraId="75888224" w14:textId="77777777" w:rsidR="00BF0C1B" w:rsidRPr="00344946" w:rsidRDefault="00BF0C1B" w:rsidP="00BF0C1B">
            <w:pPr>
              <w:pStyle w:val="Informatie"/>
              <w:jc w:val="center"/>
              <w:rPr>
                <w:noProof/>
              </w:rPr>
            </w:pPr>
          </w:p>
        </w:tc>
        <w:tc>
          <w:tcPr>
            <w:tcW w:w="1056" w:type="dxa"/>
            <w:tcMar>
              <w:left w:w="0" w:type="dxa"/>
              <w:right w:w="0" w:type="dxa"/>
            </w:tcMar>
            <w:vAlign w:val="center"/>
          </w:tcPr>
          <w:p w14:paraId="10F59312" w14:textId="77777777" w:rsidR="00BF0C1B" w:rsidRPr="00344946" w:rsidRDefault="00BF0C1B" w:rsidP="00BF0C1B">
            <w:pPr>
              <w:pStyle w:val="Informatie"/>
              <w:jc w:val="center"/>
              <w:rPr>
                <w:color w:val="666666"/>
              </w:rPr>
            </w:pPr>
          </w:p>
        </w:tc>
        <w:tc>
          <w:tcPr>
            <w:tcW w:w="2480" w:type="dxa"/>
            <w:vAlign w:val="center"/>
          </w:tcPr>
          <w:p w14:paraId="3817D3E9" w14:textId="77777777" w:rsidR="00BF0C1B" w:rsidRPr="00344946" w:rsidRDefault="00BF0C1B" w:rsidP="00BF0C1B">
            <w:pPr>
              <w:pStyle w:val="Informatie"/>
            </w:pPr>
          </w:p>
        </w:tc>
        <w:tc>
          <w:tcPr>
            <w:tcW w:w="255" w:type="dxa"/>
            <w:vMerge/>
          </w:tcPr>
          <w:p w14:paraId="0529583B" w14:textId="77777777" w:rsidR="00BF0C1B" w:rsidRPr="00344946" w:rsidRDefault="00BF0C1B" w:rsidP="00BF0C1B">
            <w:pPr>
              <w:pStyle w:val="Informatie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E2A86F5" w14:textId="77777777" w:rsidR="00BF0C1B" w:rsidRPr="00344946" w:rsidRDefault="00BF0C1B" w:rsidP="00BF0C1B">
            <w:pPr>
              <w:pStyle w:val="Kop1"/>
            </w:pPr>
          </w:p>
        </w:tc>
      </w:tr>
      <w:tr w:rsidR="00BF0C1B" w:rsidRPr="00344946" w14:paraId="4DC4A957" w14:textId="77777777" w:rsidTr="00BF0C1B">
        <w:trPr>
          <w:trHeight w:val="2448"/>
        </w:trPr>
        <w:tc>
          <w:tcPr>
            <w:tcW w:w="294" w:type="dxa"/>
          </w:tcPr>
          <w:p w14:paraId="638CB0E9" w14:textId="77777777" w:rsidR="00BF0C1B" w:rsidRPr="00344946" w:rsidRDefault="00BF0C1B" w:rsidP="00BF0C1B">
            <w:pPr>
              <w:rPr>
                <w:color w:val="0072C7" w:themeColor="accent2"/>
              </w:rPr>
            </w:pPr>
          </w:p>
        </w:tc>
        <w:tc>
          <w:tcPr>
            <w:tcW w:w="3536" w:type="dxa"/>
            <w:gridSpan w:val="2"/>
          </w:tcPr>
          <w:p w14:paraId="276BBD1A" w14:textId="77777777" w:rsidR="00BF0C1B" w:rsidRPr="00344946" w:rsidRDefault="00BF0C1B" w:rsidP="00BF0C1B">
            <w:pPr>
              <w:rPr>
                <w:color w:val="0072C7" w:themeColor="accent2"/>
              </w:rPr>
            </w:pPr>
          </w:p>
        </w:tc>
        <w:tc>
          <w:tcPr>
            <w:tcW w:w="255" w:type="dxa"/>
          </w:tcPr>
          <w:p w14:paraId="6B425BD8" w14:textId="77777777" w:rsidR="00BF0C1B" w:rsidRPr="00344946" w:rsidRDefault="00BF0C1B" w:rsidP="00BF0C1B"/>
        </w:tc>
        <w:tc>
          <w:tcPr>
            <w:tcW w:w="6607" w:type="dxa"/>
            <w:vMerge/>
          </w:tcPr>
          <w:p w14:paraId="6BCA5FA8" w14:textId="77777777" w:rsidR="00BF0C1B" w:rsidRPr="00344946" w:rsidRDefault="00BF0C1B" w:rsidP="00BF0C1B"/>
        </w:tc>
      </w:tr>
    </w:tbl>
    <w:p w14:paraId="0CA14B72" w14:textId="77777777" w:rsidR="007F5B63" w:rsidRDefault="007F5B63" w:rsidP="006D79A8">
      <w:pPr>
        <w:pStyle w:val="Plattetekst"/>
      </w:pPr>
    </w:p>
    <w:p w14:paraId="5487F887" w14:textId="6AAF6C44" w:rsidR="00A236B2" w:rsidRDefault="00A236B2" w:rsidP="006D79A8">
      <w:pPr>
        <w:pStyle w:val="Plattetekst"/>
        <w:rPr>
          <w:b/>
          <w:sz w:val="22"/>
          <w:szCs w:val="22"/>
        </w:rPr>
      </w:pPr>
    </w:p>
    <w:p w14:paraId="66D9548D" w14:textId="3A8D9BFC" w:rsidR="00124BAF" w:rsidRDefault="00124BAF" w:rsidP="006D79A8">
      <w:pPr>
        <w:pStyle w:val="Plattetekst"/>
        <w:rPr>
          <w:b/>
          <w:sz w:val="22"/>
          <w:szCs w:val="22"/>
        </w:rPr>
      </w:pPr>
    </w:p>
    <w:p w14:paraId="65A5E890" w14:textId="05AAAFEE" w:rsidR="00124BAF" w:rsidRDefault="00124BAF" w:rsidP="00124BAF">
      <w:pPr>
        <w:pStyle w:val="Plattetekst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002BFBA8" wp14:editId="3E24C7A6">
            <wp:extent cx="4381500" cy="2918460"/>
            <wp:effectExtent l="0" t="0" r="0" b="0"/>
            <wp:docPr id="3" name="Afbeelding 3" descr="Afbeelding met tekst, horlog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mpas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6252D" w14:textId="447D3731" w:rsidR="00124BAF" w:rsidRDefault="00124BAF" w:rsidP="006D79A8">
      <w:pPr>
        <w:pStyle w:val="Plattetekst"/>
        <w:rPr>
          <w:b/>
          <w:sz w:val="22"/>
          <w:szCs w:val="22"/>
        </w:rPr>
      </w:pPr>
    </w:p>
    <w:p w14:paraId="12BB38C8" w14:textId="77777777" w:rsidR="00124BAF" w:rsidRPr="00A236B2" w:rsidRDefault="00124BAF" w:rsidP="006D79A8">
      <w:pPr>
        <w:pStyle w:val="Plattetekst"/>
        <w:rPr>
          <w:b/>
          <w:sz w:val="22"/>
          <w:szCs w:val="22"/>
        </w:rPr>
      </w:pPr>
    </w:p>
    <w:p w14:paraId="7F5632CC" w14:textId="77777777" w:rsidR="00A236B2" w:rsidRPr="00A236B2" w:rsidRDefault="00A236B2" w:rsidP="006D79A8">
      <w:pPr>
        <w:pStyle w:val="Plattetekst"/>
        <w:rPr>
          <w:b/>
          <w:sz w:val="22"/>
          <w:szCs w:val="22"/>
        </w:rPr>
      </w:pPr>
    </w:p>
    <w:p w14:paraId="28E7C18F" w14:textId="77777777" w:rsidR="00A236B2" w:rsidRDefault="00A236B2" w:rsidP="00A236B2">
      <w:pPr>
        <w:pStyle w:val="Plattetekst"/>
        <w:rPr>
          <w:b/>
          <w:sz w:val="22"/>
          <w:szCs w:val="22"/>
        </w:rPr>
      </w:pPr>
      <w:r w:rsidRPr="00A236B2">
        <w:rPr>
          <w:b/>
          <w:sz w:val="22"/>
          <w:szCs w:val="22"/>
        </w:rPr>
        <w:t>Ik heb begrip voor de manier waarop de Kosmos en Moeder Natuur samenwerke</w:t>
      </w:r>
      <w:r>
        <w:rPr>
          <w:b/>
          <w:sz w:val="22"/>
          <w:szCs w:val="22"/>
        </w:rPr>
        <w:t xml:space="preserve">n </w:t>
      </w:r>
    </w:p>
    <w:p w14:paraId="5DF951C1" w14:textId="1C6E1704" w:rsidR="00A236B2" w:rsidRDefault="00A236B2" w:rsidP="00A236B2">
      <w:pPr>
        <w:pStyle w:val="Plattetekst"/>
        <w:rPr>
          <w:b/>
          <w:sz w:val="22"/>
          <w:szCs w:val="22"/>
        </w:rPr>
      </w:pPr>
      <w:r w:rsidRPr="00A236B2">
        <w:rPr>
          <w:b/>
          <w:sz w:val="22"/>
          <w:szCs w:val="22"/>
        </w:rPr>
        <w:t xml:space="preserve">Ik heb begrip voor de onwetende mens die de ernst van deze “les” </w:t>
      </w:r>
      <w:r>
        <w:rPr>
          <w:b/>
          <w:sz w:val="22"/>
          <w:szCs w:val="22"/>
        </w:rPr>
        <w:t xml:space="preserve">niet kan vatten en </w:t>
      </w:r>
      <w:r w:rsidR="00981B73">
        <w:rPr>
          <w:b/>
          <w:sz w:val="22"/>
          <w:szCs w:val="22"/>
        </w:rPr>
        <w:t xml:space="preserve">ze </w:t>
      </w:r>
      <w:r>
        <w:rPr>
          <w:b/>
          <w:sz w:val="22"/>
          <w:szCs w:val="22"/>
        </w:rPr>
        <w:t xml:space="preserve">daarom </w:t>
      </w:r>
      <w:r w:rsidRPr="00A236B2">
        <w:rPr>
          <w:b/>
          <w:sz w:val="22"/>
          <w:szCs w:val="22"/>
        </w:rPr>
        <w:t>weglach</w:t>
      </w:r>
      <w:r>
        <w:rPr>
          <w:b/>
          <w:sz w:val="22"/>
          <w:szCs w:val="22"/>
        </w:rPr>
        <w:t>t</w:t>
      </w:r>
    </w:p>
    <w:p w14:paraId="4675B6FD" w14:textId="2AFA0B49" w:rsidR="001C1F22" w:rsidRPr="00A236B2" w:rsidRDefault="001C1F22" w:rsidP="00A236B2">
      <w:pPr>
        <w:pStyle w:val="Platteteks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Ik heb begrip voor de pros &amp; </w:t>
      </w:r>
      <w:proofErr w:type="spellStart"/>
      <w:r>
        <w:rPr>
          <w:b/>
          <w:sz w:val="22"/>
          <w:szCs w:val="22"/>
        </w:rPr>
        <w:t>cons</w:t>
      </w:r>
      <w:proofErr w:type="spellEnd"/>
      <w:r>
        <w:rPr>
          <w:b/>
          <w:sz w:val="22"/>
          <w:szCs w:val="22"/>
        </w:rPr>
        <w:t xml:space="preserve"> betreffende vaccinaties, vrije keuze blijft eigen aan het menszijn</w:t>
      </w:r>
    </w:p>
    <w:p w14:paraId="40C24BE7" w14:textId="77777777" w:rsidR="00A236B2" w:rsidRPr="00A236B2" w:rsidRDefault="00A236B2" w:rsidP="006D79A8">
      <w:pPr>
        <w:pStyle w:val="Plattetekst"/>
        <w:rPr>
          <w:b/>
          <w:sz w:val="22"/>
          <w:szCs w:val="22"/>
        </w:rPr>
      </w:pPr>
      <w:r w:rsidRPr="00A236B2">
        <w:rPr>
          <w:b/>
          <w:sz w:val="22"/>
          <w:szCs w:val="22"/>
        </w:rPr>
        <w:t xml:space="preserve">Ik heb respect voor </w:t>
      </w:r>
      <w:r>
        <w:rPr>
          <w:b/>
          <w:sz w:val="22"/>
          <w:szCs w:val="22"/>
        </w:rPr>
        <w:t>iedereen</w:t>
      </w:r>
      <w:r w:rsidRPr="00A236B2">
        <w:rPr>
          <w:b/>
          <w:sz w:val="22"/>
          <w:szCs w:val="22"/>
        </w:rPr>
        <w:t xml:space="preserve"> die deze wereld en het Leven respecteert,</w:t>
      </w:r>
    </w:p>
    <w:p w14:paraId="78E6C13E" w14:textId="29C11EBD" w:rsidR="00A236B2" w:rsidRDefault="00A236B2" w:rsidP="006D79A8">
      <w:pPr>
        <w:pStyle w:val="Plattetekst"/>
        <w:rPr>
          <w:b/>
          <w:sz w:val="22"/>
          <w:szCs w:val="22"/>
        </w:rPr>
      </w:pPr>
      <w:r>
        <w:rPr>
          <w:b/>
          <w:sz w:val="22"/>
          <w:szCs w:val="22"/>
        </w:rPr>
        <w:t>d</w:t>
      </w:r>
      <w:r w:rsidRPr="00A236B2">
        <w:rPr>
          <w:b/>
          <w:sz w:val="22"/>
          <w:szCs w:val="22"/>
        </w:rPr>
        <w:t>aarom hoop ik dat ook u begrip en respect voor mij kan opbrengen</w:t>
      </w:r>
      <w:r>
        <w:rPr>
          <w:b/>
          <w:sz w:val="22"/>
          <w:szCs w:val="22"/>
        </w:rPr>
        <w:t xml:space="preserve"> </w:t>
      </w:r>
      <w:bookmarkStart w:id="0" w:name="_GoBack"/>
      <w:bookmarkEnd w:id="0"/>
    </w:p>
    <w:p w14:paraId="4790700B" w14:textId="6B93B159" w:rsidR="00A236B2" w:rsidRPr="00A236B2" w:rsidRDefault="00A236B2" w:rsidP="006D79A8">
      <w:pPr>
        <w:pStyle w:val="Platteteks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en </w:t>
      </w:r>
      <w:r w:rsidR="001C1F22">
        <w:rPr>
          <w:b/>
          <w:sz w:val="22"/>
          <w:szCs w:val="22"/>
        </w:rPr>
        <w:t xml:space="preserve">ben ik dankbaar </w:t>
      </w:r>
      <w:r>
        <w:rPr>
          <w:b/>
          <w:sz w:val="22"/>
          <w:szCs w:val="22"/>
        </w:rPr>
        <w:t xml:space="preserve">dat ik je opnieuw mag verwelkomen! </w:t>
      </w:r>
    </w:p>
    <w:p w14:paraId="0B272E0A" w14:textId="77777777" w:rsidR="00D810AC" w:rsidRDefault="00A236B2" w:rsidP="006D79A8">
      <w:pPr>
        <w:pStyle w:val="Plattetekst"/>
      </w:pPr>
      <w:r>
        <w:t xml:space="preserve">                                                                                                                   </w:t>
      </w:r>
    </w:p>
    <w:p w14:paraId="791DF984" w14:textId="05158E0D" w:rsidR="00D810AC" w:rsidRPr="00A236B2" w:rsidRDefault="00A236B2" w:rsidP="006D79A8">
      <w:pPr>
        <w:pStyle w:val="Plattetekst"/>
        <w:rPr>
          <w:b/>
          <w:sz w:val="22"/>
          <w:szCs w:val="22"/>
        </w:rPr>
      </w:pPr>
      <w:r>
        <w:t xml:space="preserve">                                                                                              </w:t>
      </w:r>
      <w:r w:rsidR="00784E47">
        <w:t xml:space="preserve">           </w:t>
      </w:r>
      <w:r>
        <w:t xml:space="preserve">          </w:t>
      </w:r>
      <w:r w:rsidRPr="00A236B2">
        <w:rPr>
          <w:b/>
          <w:sz w:val="22"/>
          <w:szCs w:val="22"/>
        </w:rPr>
        <w:t>Sandy Van Driessche</w:t>
      </w:r>
    </w:p>
    <w:p w14:paraId="750CE0A3" w14:textId="77777777" w:rsidR="00D810AC" w:rsidRPr="00344946" w:rsidRDefault="00D810AC" w:rsidP="006D79A8">
      <w:pPr>
        <w:pStyle w:val="Plattetekst"/>
      </w:pPr>
    </w:p>
    <w:sectPr w:rsidR="00D810AC" w:rsidRPr="00344946" w:rsidSect="00344946">
      <w:headerReference w:type="default" r:id="rId15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4629BF" w14:textId="77777777" w:rsidR="008F5301" w:rsidRDefault="008F5301" w:rsidP="00590471">
      <w:r>
        <w:separator/>
      </w:r>
    </w:p>
  </w:endnote>
  <w:endnote w:type="continuationSeparator" w:id="0">
    <w:p w14:paraId="6844F021" w14:textId="77777777" w:rsidR="008F5301" w:rsidRDefault="008F5301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204B24" w14:textId="77777777" w:rsidR="008F5301" w:rsidRDefault="008F5301" w:rsidP="00590471">
      <w:r>
        <w:separator/>
      </w:r>
    </w:p>
  </w:footnote>
  <w:footnote w:type="continuationSeparator" w:id="0">
    <w:p w14:paraId="0494590C" w14:textId="77777777" w:rsidR="008F5301" w:rsidRDefault="008F5301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A1393D" w14:textId="77777777" w:rsidR="00590471" w:rsidRPr="00344946" w:rsidRDefault="00310F17" w:rsidP="00060042">
    <w:pPr>
      <w:pStyle w:val="Plattetekst"/>
    </w:pPr>
    <w:r w:rsidRPr="00344946">
      <w:rPr>
        <w:noProof/>
        <w:lang w:val="en-US" w:eastAsia="zh-CN"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085DC8B" wp14:editId="1A6A9E3C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oe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oe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Vrije vorm: Vorm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rije vorm: Vorm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hthoek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e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Vrije vorm: Vorm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rije vorm: Vorm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rije vorm: Vorm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rije vorm: Vorm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rije vorm: Vorm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rije vorm: Vorm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A7956A" id="Groep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">
              <v:group id="Groe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rije vorm: Vorm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hthoek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e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rije vorm: Vorm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rije vorm: Vorm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344946">
      <w:rPr>
        <w:noProof/>
        <w:lang w:bidi="nl-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2BA8010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60BD04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B2452E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DFC97CE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684AA74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688A1A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8A5B4E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006518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558C1E4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06D5EB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Lijstaline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9B23C0"/>
    <w:multiLevelType w:val="hybridMultilevel"/>
    <w:tmpl w:val="4A2A82FC"/>
    <w:lvl w:ilvl="0" w:tplc="08E8F254">
      <w:start w:val="484"/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ED662B"/>
    <w:multiLevelType w:val="hybridMultilevel"/>
    <w:tmpl w:val="413E4FA6"/>
    <w:lvl w:ilvl="0" w:tplc="6BB8145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255E31"/>
    <w:multiLevelType w:val="multilevel"/>
    <w:tmpl w:val="04090023"/>
    <w:styleLink w:val="Artikelsecti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5B8F570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6"/>
  </w:num>
  <w:num w:numId="5">
    <w:abstractNumId w:val="11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5"/>
  </w:num>
  <w:num w:numId="16">
    <w:abstractNumId w:val="14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7CA"/>
    <w:rsid w:val="00060042"/>
    <w:rsid w:val="0008685D"/>
    <w:rsid w:val="00090860"/>
    <w:rsid w:val="000A00C1"/>
    <w:rsid w:val="00112FD7"/>
    <w:rsid w:val="00124BAF"/>
    <w:rsid w:val="00150ABD"/>
    <w:rsid w:val="001946FC"/>
    <w:rsid w:val="001C1F22"/>
    <w:rsid w:val="00201F42"/>
    <w:rsid w:val="002151B6"/>
    <w:rsid w:val="00222466"/>
    <w:rsid w:val="00237101"/>
    <w:rsid w:val="00246CF5"/>
    <w:rsid w:val="00247254"/>
    <w:rsid w:val="0024753C"/>
    <w:rsid w:val="00276026"/>
    <w:rsid w:val="00296E1F"/>
    <w:rsid w:val="002B4549"/>
    <w:rsid w:val="00310F17"/>
    <w:rsid w:val="0031303D"/>
    <w:rsid w:val="00322A46"/>
    <w:rsid w:val="003326CB"/>
    <w:rsid w:val="00344946"/>
    <w:rsid w:val="00353B60"/>
    <w:rsid w:val="00362B90"/>
    <w:rsid w:val="00376291"/>
    <w:rsid w:val="00380FD1"/>
    <w:rsid w:val="00383D02"/>
    <w:rsid w:val="00385DE7"/>
    <w:rsid w:val="003D1B71"/>
    <w:rsid w:val="004D08E3"/>
    <w:rsid w:val="004E158A"/>
    <w:rsid w:val="00565C77"/>
    <w:rsid w:val="0056708E"/>
    <w:rsid w:val="005801E5"/>
    <w:rsid w:val="00590471"/>
    <w:rsid w:val="005927CA"/>
    <w:rsid w:val="005D01FA"/>
    <w:rsid w:val="00653E17"/>
    <w:rsid w:val="006A08E8"/>
    <w:rsid w:val="006D79A8"/>
    <w:rsid w:val="0072353B"/>
    <w:rsid w:val="00737135"/>
    <w:rsid w:val="007575B6"/>
    <w:rsid w:val="00784E47"/>
    <w:rsid w:val="007B3C81"/>
    <w:rsid w:val="007B42E6"/>
    <w:rsid w:val="007C713A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8F5301"/>
    <w:rsid w:val="00912DC8"/>
    <w:rsid w:val="009475DC"/>
    <w:rsid w:val="00964F20"/>
    <w:rsid w:val="009679F3"/>
    <w:rsid w:val="00967B93"/>
    <w:rsid w:val="00981B73"/>
    <w:rsid w:val="009B04AE"/>
    <w:rsid w:val="009D090F"/>
    <w:rsid w:val="00A236B2"/>
    <w:rsid w:val="00A31464"/>
    <w:rsid w:val="00A31B16"/>
    <w:rsid w:val="00A32121"/>
    <w:rsid w:val="00A33613"/>
    <w:rsid w:val="00A47A8D"/>
    <w:rsid w:val="00A5695A"/>
    <w:rsid w:val="00A677B3"/>
    <w:rsid w:val="00AC6C7E"/>
    <w:rsid w:val="00AD2F30"/>
    <w:rsid w:val="00B4158A"/>
    <w:rsid w:val="00B6466C"/>
    <w:rsid w:val="00BB1B5D"/>
    <w:rsid w:val="00BC22C7"/>
    <w:rsid w:val="00BD195A"/>
    <w:rsid w:val="00BF0C1B"/>
    <w:rsid w:val="00C07240"/>
    <w:rsid w:val="00C14078"/>
    <w:rsid w:val="00CE1E3D"/>
    <w:rsid w:val="00CF2F5E"/>
    <w:rsid w:val="00D053FA"/>
    <w:rsid w:val="00D70115"/>
    <w:rsid w:val="00D810AC"/>
    <w:rsid w:val="00DC3F0A"/>
    <w:rsid w:val="00E26AED"/>
    <w:rsid w:val="00E73AB8"/>
    <w:rsid w:val="00E90A60"/>
    <w:rsid w:val="00E94F4E"/>
    <w:rsid w:val="00ED47F7"/>
    <w:rsid w:val="00EE7E09"/>
    <w:rsid w:val="00F0223C"/>
    <w:rsid w:val="00F3235D"/>
    <w:rsid w:val="00F32393"/>
    <w:rsid w:val="00F878BD"/>
    <w:rsid w:val="00FD15A7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19B867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rsid w:val="00344946"/>
    <w:pPr>
      <w:widowControl w:val="0"/>
      <w:autoSpaceDE w:val="0"/>
      <w:autoSpaceDN w:val="0"/>
      <w:adjustRightInd w:val="0"/>
      <w:spacing w:line="216" w:lineRule="auto"/>
    </w:pPr>
    <w:rPr>
      <w:rFonts w:ascii="Calibri" w:hAnsi="Calibri" w:cs="Calibri"/>
    </w:rPr>
  </w:style>
  <w:style w:type="paragraph" w:styleId="Kop1">
    <w:name w:val="heading 1"/>
    <w:basedOn w:val="Standaard"/>
    <w:next w:val="Standaard"/>
    <w:link w:val="Kop1Char"/>
    <w:uiPriority w:val="9"/>
    <w:qFormat/>
    <w:rsid w:val="0031303D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Kop2">
    <w:name w:val="heading 2"/>
    <w:basedOn w:val="Standaard"/>
    <w:next w:val="Standaard"/>
    <w:link w:val="Kop2Char"/>
    <w:uiPriority w:val="9"/>
    <w:rsid w:val="0031303D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1303D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1303D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1303D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1303D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1303D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1303D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1303D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1"/>
    <w:semiHidden/>
    <w:qFormat/>
    <w:rsid w:val="0031303D"/>
    <w:rPr>
      <w:sz w:val="20"/>
      <w:szCs w:val="20"/>
    </w:rPr>
  </w:style>
  <w:style w:type="character" w:customStyle="1" w:styleId="PlattetekstChar">
    <w:name w:val="Platte tekst Char"/>
    <w:basedOn w:val="Standaardalinea-lettertype"/>
    <w:link w:val="Plattetekst"/>
    <w:uiPriority w:val="1"/>
    <w:semiHidden/>
    <w:rsid w:val="0031303D"/>
    <w:rPr>
      <w:rFonts w:ascii="Calibri" w:hAnsi="Calibri" w:cs="Calibri"/>
      <w:sz w:val="20"/>
      <w:szCs w:val="20"/>
    </w:rPr>
  </w:style>
  <w:style w:type="character" w:customStyle="1" w:styleId="Kop1Char">
    <w:name w:val="Kop 1 Char"/>
    <w:basedOn w:val="Standaardalinea-lettertype"/>
    <w:link w:val="Kop1"/>
    <w:uiPriority w:val="9"/>
    <w:rsid w:val="0031303D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jstalinea">
    <w:name w:val="List Paragraph"/>
    <w:basedOn w:val="Plattetekst"/>
    <w:uiPriority w:val="1"/>
    <w:semiHidden/>
    <w:qFormat/>
    <w:rsid w:val="0031303D"/>
    <w:pPr>
      <w:numPr>
        <w:numId w:val="2"/>
      </w:numPr>
      <w:spacing w:after="120"/>
    </w:pPr>
    <w:rPr>
      <w:szCs w:val="24"/>
    </w:rPr>
  </w:style>
  <w:style w:type="paragraph" w:customStyle="1" w:styleId="Tabelalinea">
    <w:name w:val="Tabelalinea"/>
    <w:basedOn w:val="Standaard"/>
    <w:uiPriority w:val="1"/>
    <w:semiHidden/>
    <w:rsid w:val="0031303D"/>
    <w:rPr>
      <w:rFonts w:ascii="Times New Roman" w:hAnsi="Times New Roman"/>
      <w:sz w:val="24"/>
      <w:szCs w:val="24"/>
    </w:rPr>
  </w:style>
  <w:style w:type="paragraph" w:styleId="Koptekst">
    <w:name w:val="header"/>
    <w:basedOn w:val="Standaard"/>
    <w:link w:val="KoptekstChar"/>
    <w:uiPriority w:val="99"/>
    <w:semiHidden/>
    <w:rsid w:val="0031303D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31303D"/>
    <w:rPr>
      <w:rFonts w:ascii="Calibri" w:hAnsi="Calibri" w:cs="Calibri"/>
    </w:rPr>
  </w:style>
  <w:style w:type="paragraph" w:styleId="Voettekst">
    <w:name w:val="footer"/>
    <w:basedOn w:val="Standaard"/>
    <w:link w:val="VoettekstChar"/>
    <w:uiPriority w:val="99"/>
    <w:semiHidden/>
    <w:rsid w:val="0031303D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31303D"/>
    <w:rPr>
      <w:rFonts w:ascii="Calibri" w:hAnsi="Calibri" w:cs="Calibri"/>
    </w:rPr>
  </w:style>
  <w:style w:type="table" w:styleId="Tabelraster">
    <w:name w:val="Table Grid"/>
    <w:basedOn w:val="Standaardtabel"/>
    <w:uiPriority w:val="39"/>
    <w:rsid w:val="003130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Plattetekst"/>
    <w:next w:val="Standaard"/>
    <w:link w:val="TitelChar"/>
    <w:uiPriority w:val="10"/>
    <w:qFormat/>
    <w:rsid w:val="0031303D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elChar">
    <w:name w:val="Titel Char"/>
    <w:basedOn w:val="Standaardalinea-lettertype"/>
    <w:link w:val="Titel"/>
    <w:uiPriority w:val="10"/>
    <w:rsid w:val="0031303D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e">
    <w:name w:val="Informatie"/>
    <w:basedOn w:val="Plattetekst"/>
    <w:uiPriority w:val="1"/>
    <w:qFormat/>
    <w:rsid w:val="0031303D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ums">
    <w:name w:val="Datums"/>
    <w:basedOn w:val="Plattetekst"/>
    <w:qFormat/>
    <w:rsid w:val="0031303D"/>
    <w:pPr>
      <w:kinsoku w:val="0"/>
      <w:overflowPunct w:val="0"/>
    </w:pPr>
    <w:rPr>
      <w:b/>
      <w:color w:val="000000" w:themeColor="text1"/>
      <w:sz w:val="18"/>
    </w:rPr>
  </w:style>
  <w:style w:type="character" w:styleId="Zwaar">
    <w:name w:val="Strong"/>
    <w:basedOn w:val="Standaardalinea-lettertype"/>
    <w:uiPriority w:val="22"/>
    <w:semiHidden/>
    <w:qFormat/>
    <w:rsid w:val="0031303D"/>
    <w:rPr>
      <w:rFonts w:ascii="Calibri" w:hAnsi="Calibri" w:cs="Calibri"/>
      <w:b/>
      <w:bCs/>
      <w:color w:val="666666" w:themeColor="accent4"/>
    </w:rPr>
  </w:style>
  <w:style w:type="character" w:styleId="Tekstvantijdelijkeaanduiding">
    <w:name w:val="Placeholder Text"/>
    <w:basedOn w:val="Standaardalinea-lettertype"/>
    <w:uiPriority w:val="99"/>
    <w:semiHidden/>
    <w:rsid w:val="0031303D"/>
    <w:rPr>
      <w:rFonts w:ascii="Calibri" w:hAnsi="Calibri" w:cs="Calibri"/>
      <w:color w:val="808080"/>
    </w:rPr>
  </w:style>
  <w:style w:type="paragraph" w:styleId="Datum">
    <w:name w:val="Date"/>
    <w:basedOn w:val="Standaard"/>
    <w:next w:val="Standaard"/>
    <w:link w:val="DatumChar"/>
    <w:uiPriority w:val="99"/>
    <w:rsid w:val="0031303D"/>
    <w:pPr>
      <w:spacing w:line="480" w:lineRule="auto"/>
    </w:pPr>
  </w:style>
  <w:style w:type="character" w:customStyle="1" w:styleId="DatumChar">
    <w:name w:val="Datum Char"/>
    <w:basedOn w:val="Standaardalinea-lettertype"/>
    <w:link w:val="Datum"/>
    <w:uiPriority w:val="99"/>
    <w:rsid w:val="0031303D"/>
    <w:rPr>
      <w:rFonts w:ascii="Calibri" w:hAnsi="Calibri" w:cs="Calibri"/>
    </w:rPr>
  </w:style>
  <w:style w:type="paragraph" w:styleId="Geenafstand">
    <w:name w:val="No Spacing"/>
    <w:uiPriority w:val="1"/>
    <w:rsid w:val="0031303D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Kop2Char">
    <w:name w:val="Kop 2 Char"/>
    <w:basedOn w:val="Standaardalinea-lettertype"/>
    <w:link w:val="Kop2"/>
    <w:uiPriority w:val="9"/>
    <w:rsid w:val="0031303D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Werkervaring">
    <w:name w:val="Werkervaring"/>
    <w:basedOn w:val="Standaard"/>
    <w:qFormat/>
    <w:rsid w:val="0031303D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jstopsomteken">
    <w:name w:val="List Bullet"/>
    <w:basedOn w:val="Standaard"/>
    <w:uiPriority w:val="99"/>
    <w:rsid w:val="0031303D"/>
    <w:pPr>
      <w:numPr>
        <w:numId w:val="3"/>
      </w:numPr>
      <w:contextualSpacing/>
    </w:pPr>
  </w:style>
  <w:style w:type="paragraph" w:customStyle="1" w:styleId="Naamonderwijsinstelling">
    <w:name w:val="Naam onderwijsinstelling"/>
    <w:basedOn w:val="Standaard"/>
    <w:uiPriority w:val="1"/>
    <w:rsid w:val="0031303D"/>
    <w:rPr>
      <w:b/>
    </w:rPr>
  </w:style>
  <w:style w:type="character" w:customStyle="1" w:styleId="Vermelding1">
    <w:name w:val="Vermelding1"/>
    <w:basedOn w:val="Standaardalinea-lettertype"/>
    <w:uiPriority w:val="99"/>
    <w:semiHidden/>
    <w:unhideWhenUsed/>
    <w:rsid w:val="0031303D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Geenlijst"/>
    <w:uiPriority w:val="99"/>
    <w:semiHidden/>
    <w:unhideWhenUsed/>
    <w:rsid w:val="0031303D"/>
    <w:pPr>
      <w:numPr>
        <w:numId w:val="4"/>
      </w:numPr>
    </w:pPr>
  </w:style>
  <w:style w:type="numbering" w:styleId="1ai">
    <w:name w:val="Outline List 1"/>
    <w:basedOn w:val="Geenlijst"/>
    <w:uiPriority w:val="99"/>
    <w:semiHidden/>
    <w:unhideWhenUsed/>
    <w:rsid w:val="0031303D"/>
    <w:pPr>
      <w:numPr>
        <w:numId w:val="5"/>
      </w:numPr>
    </w:pPr>
  </w:style>
  <w:style w:type="character" w:styleId="HTMLCode">
    <w:name w:val="HTML Code"/>
    <w:basedOn w:val="Standaardalinea-lettertype"/>
    <w:uiPriority w:val="99"/>
    <w:semiHidden/>
    <w:unhideWhenUsed/>
    <w:rsid w:val="0031303D"/>
    <w:rPr>
      <w:rFonts w:ascii="Consolas" w:hAnsi="Consolas" w:cs="Calibri"/>
      <w:sz w:val="20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31303D"/>
    <w:rPr>
      <w:rFonts w:ascii="Calibri" w:hAnsi="Calibri" w:cs="Calibri"/>
      <w:i/>
      <w:iCs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31303D"/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31303D"/>
    <w:rPr>
      <w:rFonts w:ascii="Calibri" w:hAnsi="Calibri" w:cs="Calibri"/>
      <w:i/>
      <w:iCs/>
    </w:rPr>
  </w:style>
  <w:style w:type="character" w:styleId="HTMLDefinition">
    <w:name w:val="HTML Definition"/>
    <w:basedOn w:val="Standaardalinea-lettertype"/>
    <w:uiPriority w:val="99"/>
    <w:semiHidden/>
    <w:unhideWhenUsed/>
    <w:rsid w:val="0031303D"/>
    <w:rPr>
      <w:rFonts w:ascii="Calibri" w:hAnsi="Calibri" w:cs="Calibri"/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31303D"/>
    <w:rPr>
      <w:rFonts w:ascii="Calibri" w:hAnsi="Calibri" w:cs="Calibri"/>
      <w:i/>
      <w:iCs/>
    </w:rPr>
  </w:style>
  <w:style w:type="character" w:styleId="HTML-schrijfmachine">
    <w:name w:val="HTML Typewriter"/>
    <w:basedOn w:val="Standaardalinea-lettertype"/>
    <w:uiPriority w:val="99"/>
    <w:semiHidden/>
    <w:unhideWhenUsed/>
    <w:rsid w:val="0031303D"/>
    <w:rPr>
      <w:rFonts w:ascii="Consolas" w:hAnsi="Consolas" w:cs="Calibri"/>
      <w:sz w:val="20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31303D"/>
    <w:rPr>
      <w:rFonts w:ascii="Consolas" w:hAnsi="Consolas" w:cs="Calibri"/>
      <w:sz w:val="24"/>
      <w:szCs w:val="24"/>
    </w:rPr>
  </w:style>
  <w:style w:type="character" w:styleId="HTML-acroniem">
    <w:name w:val="HTML Acronym"/>
    <w:basedOn w:val="Standaardalinea-lettertype"/>
    <w:uiPriority w:val="99"/>
    <w:semiHidden/>
    <w:unhideWhenUsed/>
    <w:rsid w:val="0031303D"/>
    <w:rPr>
      <w:rFonts w:ascii="Calibri" w:hAnsi="Calibri" w:cs="Calibri"/>
    </w:rPr>
  </w:style>
  <w:style w:type="character" w:styleId="HTML-toetsenbord">
    <w:name w:val="HTML Keyboard"/>
    <w:basedOn w:val="Standaardalinea-lettertype"/>
    <w:uiPriority w:val="99"/>
    <w:semiHidden/>
    <w:unhideWhenUsed/>
    <w:rsid w:val="0031303D"/>
    <w:rPr>
      <w:rFonts w:ascii="Consolas" w:hAnsi="Consolas" w:cs="Calibri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31303D"/>
    <w:rPr>
      <w:rFonts w:ascii="Consolas" w:hAnsi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31303D"/>
    <w:rPr>
      <w:rFonts w:ascii="Consolas" w:hAnsi="Consolas" w:cs="Calibri"/>
      <w:sz w:val="20"/>
      <w:szCs w:val="20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31303D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31303D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31303D"/>
    <w:pPr>
      <w:spacing w:after="100"/>
      <w:ind w:left="44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31303D"/>
    <w:pPr>
      <w:spacing w:after="100"/>
      <w:ind w:left="66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31303D"/>
    <w:pPr>
      <w:spacing w:after="100"/>
      <w:ind w:left="88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31303D"/>
    <w:pPr>
      <w:spacing w:after="100"/>
      <w:ind w:left="11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31303D"/>
    <w:pPr>
      <w:spacing w:after="100"/>
      <w:ind w:left="132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31303D"/>
    <w:pPr>
      <w:spacing w:after="100"/>
      <w:ind w:left="154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31303D"/>
    <w:pPr>
      <w:spacing w:after="100"/>
      <w:ind w:left="1760"/>
    </w:p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31303D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ubtieleverwijzing">
    <w:name w:val="Subtle Reference"/>
    <w:basedOn w:val="Standaardalinea-lettertype"/>
    <w:uiPriority w:val="31"/>
    <w:semiHidden/>
    <w:rsid w:val="0031303D"/>
    <w:rPr>
      <w:rFonts w:ascii="Calibri" w:hAnsi="Calibri" w:cs="Calibri"/>
      <w:smallCaps/>
      <w:color w:val="5A5A5A" w:themeColor="text1" w:themeTint="A5"/>
    </w:rPr>
  </w:style>
  <w:style w:type="character" w:styleId="Subtielebenadrukking">
    <w:name w:val="Subtle Emphasis"/>
    <w:basedOn w:val="Standaardalinea-lettertype"/>
    <w:uiPriority w:val="19"/>
    <w:semiHidden/>
    <w:rsid w:val="0031303D"/>
    <w:rPr>
      <w:rFonts w:ascii="Calibri" w:hAnsi="Calibri" w:cs="Calibri"/>
      <w:i/>
      <w:iCs/>
      <w:color w:val="404040" w:themeColor="text1" w:themeTint="BF"/>
    </w:rPr>
  </w:style>
  <w:style w:type="table" w:styleId="Professioneletabel">
    <w:name w:val="Table Professional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31303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31303D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31303D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31303D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31303D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31303D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31303D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313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313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313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313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313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313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313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raster1">
    <w:name w:val="Medium Grid 1"/>
    <w:basedOn w:val="Standaardtabel"/>
    <w:uiPriority w:val="67"/>
    <w:semiHidden/>
    <w:unhideWhenUsed/>
    <w:rsid w:val="0031303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31303D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31303D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31303D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31303D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31303D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31303D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31303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313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313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313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313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313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313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313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e">
    <w:name w:val="Bibliography"/>
    <w:basedOn w:val="Standaard"/>
    <w:next w:val="Standaard"/>
    <w:uiPriority w:val="37"/>
    <w:semiHidden/>
    <w:unhideWhenUsed/>
    <w:rsid w:val="0031303D"/>
  </w:style>
  <w:style w:type="character" w:styleId="Titelvanboek">
    <w:name w:val="Book Title"/>
    <w:basedOn w:val="Standaardalinea-lettertype"/>
    <w:uiPriority w:val="33"/>
    <w:semiHidden/>
    <w:rsid w:val="0031303D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Standaardalinea-lettertype"/>
    <w:uiPriority w:val="99"/>
    <w:semiHidden/>
    <w:unhideWhenUsed/>
    <w:rsid w:val="0031303D"/>
    <w:rPr>
      <w:rFonts w:ascii="Calibri" w:hAnsi="Calibri" w:cs="Calibri"/>
      <w:color w:val="2B579A"/>
      <w:shd w:val="clear" w:color="auto" w:fill="E1DFDD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31303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31303D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etabel">
    <w:name w:val="Table Elegant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jst">
    <w:name w:val="List"/>
    <w:basedOn w:val="Standaard"/>
    <w:uiPriority w:val="99"/>
    <w:semiHidden/>
    <w:unhideWhenUsed/>
    <w:rsid w:val="0031303D"/>
    <w:pPr>
      <w:ind w:left="360" w:hanging="360"/>
      <w:contextualSpacing/>
    </w:pPr>
  </w:style>
  <w:style w:type="paragraph" w:styleId="Lijst2">
    <w:name w:val="List 2"/>
    <w:basedOn w:val="Standaard"/>
    <w:uiPriority w:val="99"/>
    <w:semiHidden/>
    <w:unhideWhenUsed/>
    <w:rsid w:val="0031303D"/>
    <w:pPr>
      <w:ind w:left="720" w:hanging="360"/>
      <w:contextualSpacing/>
    </w:pPr>
  </w:style>
  <w:style w:type="paragraph" w:styleId="Lijst3">
    <w:name w:val="List 3"/>
    <w:basedOn w:val="Standaard"/>
    <w:uiPriority w:val="99"/>
    <w:semiHidden/>
    <w:unhideWhenUsed/>
    <w:rsid w:val="0031303D"/>
    <w:pPr>
      <w:ind w:left="1080" w:hanging="360"/>
      <w:contextualSpacing/>
    </w:pPr>
  </w:style>
  <w:style w:type="paragraph" w:styleId="Lijst4">
    <w:name w:val="List 4"/>
    <w:basedOn w:val="Standaard"/>
    <w:uiPriority w:val="99"/>
    <w:semiHidden/>
    <w:unhideWhenUsed/>
    <w:rsid w:val="0031303D"/>
    <w:pPr>
      <w:ind w:left="1440" w:hanging="360"/>
      <w:contextualSpacing/>
    </w:pPr>
  </w:style>
  <w:style w:type="paragraph" w:styleId="Lijst5">
    <w:name w:val="List 5"/>
    <w:basedOn w:val="Standaard"/>
    <w:uiPriority w:val="99"/>
    <w:semiHidden/>
    <w:unhideWhenUsed/>
    <w:rsid w:val="0031303D"/>
    <w:pPr>
      <w:ind w:left="1800" w:hanging="360"/>
      <w:contextualSpacing/>
    </w:pPr>
  </w:style>
  <w:style w:type="table" w:styleId="Tabellijst1">
    <w:name w:val="Table List 1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jstvoortzetting">
    <w:name w:val="List Continue"/>
    <w:basedOn w:val="Standaard"/>
    <w:uiPriority w:val="99"/>
    <w:semiHidden/>
    <w:unhideWhenUsed/>
    <w:rsid w:val="0031303D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31303D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31303D"/>
    <w:pPr>
      <w:spacing w:after="120"/>
      <w:ind w:left="1080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31303D"/>
    <w:pPr>
      <w:spacing w:after="120"/>
      <w:ind w:left="1440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31303D"/>
    <w:pPr>
      <w:spacing w:after="120"/>
      <w:ind w:left="1800"/>
      <w:contextualSpacing/>
    </w:pPr>
  </w:style>
  <w:style w:type="paragraph" w:styleId="Lijstnummering">
    <w:name w:val="List Number"/>
    <w:basedOn w:val="Standaard"/>
    <w:uiPriority w:val="99"/>
    <w:semiHidden/>
    <w:unhideWhenUsed/>
    <w:rsid w:val="0031303D"/>
    <w:pPr>
      <w:numPr>
        <w:numId w:val="6"/>
      </w:numPr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31303D"/>
    <w:pPr>
      <w:numPr>
        <w:numId w:val="7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31303D"/>
    <w:pPr>
      <w:numPr>
        <w:numId w:val="8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31303D"/>
    <w:pPr>
      <w:numPr>
        <w:numId w:val="9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31303D"/>
    <w:pPr>
      <w:numPr>
        <w:numId w:val="10"/>
      </w:numPr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31303D"/>
    <w:pPr>
      <w:numPr>
        <w:numId w:val="11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31303D"/>
    <w:pPr>
      <w:numPr>
        <w:numId w:val="12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31303D"/>
    <w:pPr>
      <w:numPr>
        <w:numId w:val="13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31303D"/>
    <w:pPr>
      <w:numPr>
        <w:numId w:val="14"/>
      </w:numPr>
      <w:contextualSpacing/>
    </w:pPr>
  </w:style>
  <w:style w:type="paragraph" w:styleId="Ondertitel">
    <w:name w:val="Subtitle"/>
    <w:basedOn w:val="Standaard"/>
    <w:next w:val="Standaard"/>
    <w:link w:val="OndertitelChar"/>
    <w:uiPriority w:val="11"/>
    <w:semiHidden/>
    <w:rsid w:val="0031303D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31303D"/>
    <w:rPr>
      <w:rFonts w:ascii="Calibri" w:hAnsi="Calibri" w:cs="Calibri"/>
      <w:color w:val="5A5A5A" w:themeColor="text1" w:themeTint="A5"/>
      <w:spacing w:val="15"/>
    </w:rPr>
  </w:style>
  <w:style w:type="table" w:styleId="Klassieketabel1">
    <w:name w:val="Table Classic 1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31303D"/>
  </w:style>
  <w:style w:type="paragraph" w:styleId="Macrotekst">
    <w:name w:val="macro"/>
    <w:link w:val="MacrotekstChar"/>
    <w:uiPriority w:val="99"/>
    <w:semiHidden/>
    <w:unhideWhenUsed/>
    <w:rsid w:val="0031303D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31303D"/>
    <w:rPr>
      <w:rFonts w:ascii="Consolas" w:hAnsi="Consolas" w:cs="Calibri"/>
      <w:sz w:val="20"/>
      <w:szCs w:val="20"/>
    </w:rPr>
  </w:style>
  <w:style w:type="paragraph" w:styleId="Afzender">
    <w:name w:val="envelope return"/>
    <w:basedOn w:val="Standaard"/>
    <w:uiPriority w:val="99"/>
    <w:semiHidden/>
    <w:unhideWhenUsed/>
    <w:rsid w:val="0031303D"/>
    <w:rPr>
      <w:rFonts w:ascii="Corbel" w:eastAsiaTheme="majorEastAsia" w:hAnsi="Corbel" w:cstheme="majorBidi"/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31303D"/>
    <w:rPr>
      <w:rFonts w:ascii="Calibri" w:hAnsi="Calibri" w:cs="Calibri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31303D"/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31303D"/>
    <w:rPr>
      <w:rFonts w:ascii="Calibri" w:hAnsi="Calibri" w:cs="Calibri"/>
      <w:sz w:val="20"/>
      <w:szCs w:val="20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31303D"/>
    <w:pPr>
      <w:ind w:left="220" w:hanging="220"/>
    </w:pPr>
  </w:style>
  <w:style w:type="paragraph" w:styleId="Kopbronvermelding">
    <w:name w:val="toa heading"/>
    <w:basedOn w:val="Standaard"/>
    <w:next w:val="Standaard"/>
    <w:uiPriority w:val="99"/>
    <w:semiHidden/>
    <w:unhideWhenUsed/>
    <w:rsid w:val="0031303D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at">
    <w:name w:val="Quote"/>
    <w:basedOn w:val="Standaard"/>
    <w:next w:val="Standaard"/>
    <w:link w:val="CitaatChar"/>
    <w:uiPriority w:val="29"/>
    <w:semiHidden/>
    <w:rsid w:val="0031303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31303D"/>
    <w:rPr>
      <w:rFonts w:ascii="Calibri" w:hAnsi="Calibri" w:cs="Calibri"/>
      <w:i/>
      <w:iCs/>
      <w:color w:val="404040" w:themeColor="text1" w:themeTint="BF"/>
    </w:rPr>
  </w:style>
  <w:style w:type="character" w:styleId="Nadruk">
    <w:name w:val="Emphasis"/>
    <w:basedOn w:val="Standaardalinea-lettertype"/>
    <w:uiPriority w:val="20"/>
    <w:semiHidden/>
    <w:rsid w:val="0031303D"/>
    <w:rPr>
      <w:rFonts w:ascii="Calibri" w:hAnsi="Calibri" w:cs="Calibri"/>
      <w:i/>
      <w:iCs/>
    </w:rPr>
  </w:style>
  <w:style w:type="table" w:styleId="Kleurrijkelijst">
    <w:name w:val="Colorful List"/>
    <w:basedOn w:val="Standaardtabel"/>
    <w:uiPriority w:val="72"/>
    <w:semiHidden/>
    <w:unhideWhenUsed/>
    <w:rsid w:val="0031303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31303D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31303D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31303D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31303D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31303D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31303D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raster">
    <w:name w:val="Colorful Grid"/>
    <w:basedOn w:val="Standaardtabel"/>
    <w:uiPriority w:val="73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313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1303D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1303D"/>
    <w:rPr>
      <w:rFonts w:ascii="Calibri" w:hAnsi="Calibri" w:cs="Calibri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1303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1303D"/>
    <w:rPr>
      <w:rFonts w:ascii="Calibri" w:hAnsi="Calibri" w:cs="Calibri"/>
      <w:b/>
      <w:bCs/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1303D"/>
    <w:rPr>
      <w:rFonts w:ascii="Calibri" w:hAnsi="Calibri" w:cs="Calibri"/>
      <w:sz w:val="16"/>
      <w:szCs w:val="1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1303D"/>
    <w:rPr>
      <w:rFonts w:ascii="Microsoft YaHei UI" w:eastAsia="Microsoft YaHei UI" w:hAnsi="Microsoft YaHei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1303D"/>
    <w:rPr>
      <w:rFonts w:ascii="Microsoft YaHei UI" w:eastAsia="Microsoft YaHei UI" w:hAnsi="Microsoft YaHei UI" w:cs="Calibri"/>
      <w:sz w:val="18"/>
      <w:szCs w:val="18"/>
    </w:rPr>
  </w:style>
  <w:style w:type="paragraph" w:styleId="Adresenvelop">
    <w:name w:val="envelope address"/>
    <w:basedOn w:val="Standaard"/>
    <w:uiPriority w:val="99"/>
    <w:semiHidden/>
    <w:unhideWhenUsed/>
    <w:rsid w:val="0031303D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ktekst">
    <w:name w:val="Block Text"/>
    <w:basedOn w:val="Standaard"/>
    <w:uiPriority w:val="99"/>
    <w:semiHidden/>
    <w:unhideWhenUsed/>
    <w:rsid w:val="0031303D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31303D"/>
    <w:rPr>
      <w:rFonts w:ascii="Microsoft YaHei UI" w:eastAsia="Microsoft YaHei UI" w:hAnsi="Microsoft YaHei UI"/>
      <w:sz w:val="18"/>
      <w:szCs w:val="18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31303D"/>
    <w:rPr>
      <w:rFonts w:ascii="Microsoft YaHei UI" w:eastAsia="Microsoft YaHei UI" w:hAnsi="Microsoft YaHei UI" w:cs="Calibri"/>
      <w:sz w:val="18"/>
      <w:szCs w:val="1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1303D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1303D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1303D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1303D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1303D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1303D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1303D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elsectie">
    <w:name w:val="Outline List 3"/>
    <w:basedOn w:val="Geenlijst"/>
    <w:uiPriority w:val="99"/>
    <w:semiHidden/>
    <w:unhideWhenUsed/>
    <w:rsid w:val="0031303D"/>
    <w:pPr>
      <w:numPr>
        <w:numId w:val="15"/>
      </w:numPr>
    </w:pPr>
  </w:style>
  <w:style w:type="table" w:styleId="Onopgemaaktetabel1">
    <w:name w:val="Plain Table 1"/>
    <w:basedOn w:val="Standaardtabel"/>
    <w:uiPriority w:val="41"/>
    <w:rsid w:val="0031303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31303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31303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31303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31303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ieveverwijzing">
    <w:name w:val="Intense Reference"/>
    <w:basedOn w:val="Standaardalinea-lettertype"/>
    <w:uiPriority w:val="32"/>
    <w:semiHidden/>
    <w:rsid w:val="0031303D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rsid w:val="0031303D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31303D"/>
    <w:rPr>
      <w:rFonts w:ascii="Calibri" w:hAnsi="Calibri" w:cs="Calibri"/>
      <w:i/>
      <w:iCs/>
      <w:color w:val="2C567A" w:themeColor="accent1"/>
    </w:rPr>
  </w:style>
  <w:style w:type="character" w:styleId="Intensievebenadrukking">
    <w:name w:val="Intense Emphasis"/>
    <w:basedOn w:val="Standaardalinea-lettertype"/>
    <w:uiPriority w:val="21"/>
    <w:semiHidden/>
    <w:rsid w:val="0031303D"/>
    <w:rPr>
      <w:rFonts w:ascii="Calibri" w:hAnsi="Calibri" w:cs="Calibri"/>
      <w:i/>
      <w:iCs/>
      <w:color w:val="2C567A" w:themeColor="accent1"/>
    </w:rPr>
  </w:style>
  <w:style w:type="paragraph" w:styleId="Normaalweb">
    <w:name w:val="Normal (Web)"/>
    <w:basedOn w:val="Standaard"/>
    <w:uiPriority w:val="99"/>
    <w:semiHidden/>
    <w:unhideWhenUsed/>
    <w:rsid w:val="0031303D"/>
    <w:rPr>
      <w:rFonts w:ascii="Times New Roman" w:hAnsi="Times New Roman"/>
      <w:sz w:val="24"/>
      <w:szCs w:val="24"/>
    </w:rPr>
  </w:style>
  <w:style w:type="character" w:customStyle="1" w:styleId="Slimmehyperlink1">
    <w:name w:val="Slimme hyperlink1"/>
    <w:basedOn w:val="Standaardalinea-lettertype"/>
    <w:uiPriority w:val="99"/>
    <w:semiHidden/>
    <w:unhideWhenUsed/>
    <w:rsid w:val="0031303D"/>
    <w:rPr>
      <w:rFonts w:ascii="Calibri" w:hAnsi="Calibri" w:cs="Calibri"/>
      <w:u w:val="dotted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31303D"/>
    <w:rPr>
      <w:rFonts w:ascii="Calibri" w:hAnsi="Calibri" w:cs="Calibri"/>
      <w:color w:val="605E5C"/>
      <w:shd w:val="clear" w:color="auto" w:fill="E1DFDD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31303D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31303D"/>
    <w:rPr>
      <w:rFonts w:ascii="Calibri" w:hAnsi="Calibri" w:cs="Calibri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31303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31303D"/>
    <w:rPr>
      <w:rFonts w:ascii="Calibri" w:hAnsi="Calibri" w:cs="Calibri"/>
      <w:sz w:val="16"/>
      <w:szCs w:val="16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31303D"/>
    <w:pPr>
      <w:spacing w:after="120"/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31303D"/>
    <w:rPr>
      <w:rFonts w:ascii="Calibri" w:hAnsi="Calibri" w:cs="Calibri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31303D"/>
    <w:pPr>
      <w:spacing w:after="120" w:line="480" w:lineRule="auto"/>
      <w:ind w:left="360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31303D"/>
    <w:rPr>
      <w:rFonts w:ascii="Calibri" w:hAnsi="Calibri" w:cs="Calibri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31303D"/>
    <w:pPr>
      <w:spacing w:after="120"/>
      <w:ind w:left="360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31303D"/>
    <w:rPr>
      <w:rFonts w:ascii="Calibri" w:hAnsi="Calibri" w:cs="Calibri"/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31303D"/>
    <w:pPr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31303D"/>
    <w:rPr>
      <w:rFonts w:ascii="Calibri" w:hAnsi="Calibri" w:cs="Calibri"/>
      <w:sz w:val="20"/>
      <w:szCs w:val="20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31303D"/>
    <w:pPr>
      <w:spacing w:after="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31303D"/>
    <w:rPr>
      <w:rFonts w:ascii="Calibri" w:hAnsi="Calibri" w:cs="Calibri"/>
    </w:rPr>
  </w:style>
  <w:style w:type="paragraph" w:styleId="Standaardinspringing">
    <w:name w:val="Normal Indent"/>
    <w:basedOn w:val="Standaard"/>
    <w:uiPriority w:val="99"/>
    <w:semiHidden/>
    <w:unhideWhenUsed/>
    <w:rsid w:val="0031303D"/>
    <w:pPr>
      <w:ind w:left="720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31303D"/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31303D"/>
    <w:rPr>
      <w:rFonts w:ascii="Calibri" w:hAnsi="Calibri" w:cs="Calibri"/>
    </w:rPr>
  </w:style>
  <w:style w:type="table" w:styleId="Eigentijdsetabel">
    <w:name w:val="Table Contemporary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chtelijst">
    <w:name w:val="Light List"/>
    <w:basedOn w:val="Standaardtabel"/>
    <w:uiPriority w:val="61"/>
    <w:semiHidden/>
    <w:unhideWhenUsed/>
    <w:rsid w:val="0031303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31303D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31303D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31303D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31303D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31303D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31303D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31303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31303D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31303D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31303D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31303D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31303D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31303D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chtraster">
    <w:name w:val="Light Grid"/>
    <w:basedOn w:val="Standaardtabel"/>
    <w:uiPriority w:val="62"/>
    <w:semiHidden/>
    <w:unhideWhenUsed/>
    <w:rsid w:val="0031303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31303D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31303D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31303D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31303D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31303D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31303D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onkerelijst">
    <w:name w:val="Dark List"/>
    <w:basedOn w:val="Standaardtabel"/>
    <w:uiPriority w:val="70"/>
    <w:semiHidden/>
    <w:unhideWhenUsed/>
    <w:rsid w:val="0031303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31303D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31303D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31303D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31303D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31303D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31303D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jsttabel1licht">
    <w:name w:val="List Table 1 Light"/>
    <w:basedOn w:val="Standaardtabel"/>
    <w:uiPriority w:val="46"/>
    <w:rsid w:val="0031303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31303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31303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31303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31303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31303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31303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jsttabel2">
    <w:name w:val="List Table 2"/>
    <w:basedOn w:val="Standaardtabel"/>
    <w:uiPriority w:val="47"/>
    <w:rsid w:val="0031303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31303D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31303D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31303D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31303D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31303D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31303D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jsttabel3">
    <w:name w:val="List Table 3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31303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31303D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31303D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31303D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31303D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31303D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31303D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31303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31303D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31303D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31303D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31303D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31303D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31303D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31303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31303D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31303D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31303D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31303D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31303D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31303D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31303D"/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31303D"/>
    <w:rPr>
      <w:rFonts w:ascii="Calibri" w:hAnsi="Calibri" w:cs="Calibri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31303D"/>
  </w:style>
  <w:style w:type="character" w:customStyle="1" w:styleId="AanhefChar">
    <w:name w:val="Aanhef Char"/>
    <w:basedOn w:val="Standaardalinea-lettertype"/>
    <w:link w:val="Aanhef"/>
    <w:uiPriority w:val="99"/>
    <w:semiHidden/>
    <w:rsid w:val="0031303D"/>
    <w:rPr>
      <w:rFonts w:ascii="Calibri" w:hAnsi="Calibri" w:cs="Calibri"/>
    </w:rPr>
  </w:style>
  <w:style w:type="table" w:styleId="Tabelkolommen1">
    <w:name w:val="Table Columns 1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Handtekening">
    <w:name w:val="Signature"/>
    <w:basedOn w:val="Standaard"/>
    <w:link w:val="HandtekeningChar"/>
    <w:uiPriority w:val="99"/>
    <w:semiHidden/>
    <w:unhideWhenUsed/>
    <w:rsid w:val="0031303D"/>
    <w:pPr>
      <w:ind w:left="4320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31303D"/>
    <w:rPr>
      <w:rFonts w:ascii="Calibri" w:hAnsi="Calibri" w:cs="Calibri"/>
    </w:rPr>
  </w:style>
  <w:style w:type="table" w:styleId="Eenvoudigetabel1">
    <w:name w:val="Table Simple 1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31303D"/>
    <w:pPr>
      <w:ind w:left="220" w:hanging="22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31303D"/>
    <w:pPr>
      <w:ind w:left="440" w:hanging="22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31303D"/>
    <w:pPr>
      <w:ind w:left="660" w:hanging="22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31303D"/>
    <w:pPr>
      <w:ind w:left="880" w:hanging="22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31303D"/>
    <w:pPr>
      <w:ind w:left="1100" w:hanging="22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31303D"/>
    <w:pPr>
      <w:ind w:left="1320" w:hanging="22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31303D"/>
    <w:pPr>
      <w:ind w:left="1540" w:hanging="22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31303D"/>
    <w:pPr>
      <w:ind w:left="1760" w:hanging="22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31303D"/>
    <w:pPr>
      <w:ind w:left="1980" w:hanging="220"/>
    </w:pPr>
  </w:style>
  <w:style w:type="paragraph" w:styleId="Indexkop">
    <w:name w:val="index heading"/>
    <w:basedOn w:val="Standaard"/>
    <w:next w:val="Index1"/>
    <w:uiPriority w:val="99"/>
    <w:semiHidden/>
    <w:unhideWhenUsed/>
    <w:rsid w:val="0031303D"/>
    <w:rPr>
      <w:rFonts w:ascii="Corbel" w:eastAsiaTheme="majorEastAsia" w:hAnsi="Corbel" w:cstheme="majorBidi"/>
      <w:b/>
      <w:bCs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31303D"/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31303D"/>
    <w:rPr>
      <w:rFonts w:ascii="Consolas" w:hAnsi="Consolas" w:cs="Calibri"/>
      <w:sz w:val="21"/>
      <w:szCs w:val="21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31303D"/>
    <w:pPr>
      <w:ind w:left="4320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31303D"/>
    <w:rPr>
      <w:rFonts w:ascii="Calibri" w:hAnsi="Calibri" w:cs="Calibri"/>
    </w:rPr>
  </w:style>
  <w:style w:type="table" w:styleId="Tabelraster1">
    <w:name w:val="Table Grid 1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31303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Rastertabel1licht">
    <w:name w:val="Grid Table 1 Light"/>
    <w:basedOn w:val="Standaardtabel"/>
    <w:uiPriority w:val="46"/>
    <w:rsid w:val="0031303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31303D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31303D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31303D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31303D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31303D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31303D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31303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31303D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31303D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31303D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31303D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31303D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31303D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astertabel3">
    <w:name w:val="Grid Table 3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31303D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31303D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31303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31303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31303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31303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31303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31303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31303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31303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31303D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31303D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31303D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31303D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31303D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31303D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31303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31303D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31303D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31303D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31303D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31303D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31303D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tabel1">
    <w:name w:val="Table Web 1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Voetnootmarkering">
    <w:name w:val="footnote reference"/>
    <w:basedOn w:val="Standaardalinea-lettertype"/>
    <w:uiPriority w:val="99"/>
    <w:semiHidden/>
    <w:unhideWhenUsed/>
    <w:rsid w:val="0031303D"/>
    <w:rPr>
      <w:rFonts w:ascii="Calibri" w:hAnsi="Calibri" w:cs="Calibri"/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1303D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1303D"/>
    <w:rPr>
      <w:rFonts w:ascii="Calibri" w:hAnsi="Calibri" w:cs="Calibri"/>
      <w:sz w:val="20"/>
      <w:szCs w:val="20"/>
    </w:rPr>
  </w:style>
  <w:style w:type="character" w:styleId="Regelnummer">
    <w:name w:val="line number"/>
    <w:basedOn w:val="Standaardalinea-lettertype"/>
    <w:uiPriority w:val="99"/>
    <w:semiHidden/>
    <w:unhideWhenUsed/>
    <w:rsid w:val="0031303D"/>
    <w:rPr>
      <w:rFonts w:ascii="Calibri" w:hAnsi="Calibri" w:cs="Calibri"/>
    </w:rPr>
  </w:style>
  <w:style w:type="table" w:styleId="3D-effectenvoortabel1">
    <w:name w:val="Table 3D effects 1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31303D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evolgdeHyperlink">
    <w:name w:val="FollowedHyperlink"/>
    <w:basedOn w:val="Standaardalinea-lettertype"/>
    <w:uiPriority w:val="99"/>
    <w:semiHidden/>
    <w:unhideWhenUsed/>
    <w:rsid w:val="0031303D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Standaardalinea-lettertype"/>
    <w:uiPriority w:val="99"/>
    <w:unhideWhenUsed/>
    <w:rsid w:val="0031303D"/>
    <w:rPr>
      <w:rFonts w:ascii="Calibri" w:hAnsi="Calibri" w:cs="Calibri"/>
      <w:color w:val="0563C1" w:themeColor="hyperlink"/>
      <w:u w:val="single"/>
    </w:rPr>
  </w:style>
  <w:style w:type="character" w:styleId="Paginanummer">
    <w:name w:val="page number"/>
    <w:basedOn w:val="Standaardalinea-lettertype"/>
    <w:uiPriority w:val="99"/>
    <w:semiHidden/>
    <w:unhideWhenUsed/>
    <w:rsid w:val="0031303D"/>
    <w:rPr>
      <w:rFonts w:ascii="Calibri" w:hAnsi="Calibri" w:cs="Calibri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31303D"/>
    <w:pPr>
      <w:spacing w:after="200"/>
    </w:pPr>
    <w:rPr>
      <w:i/>
      <w:iCs/>
      <w:color w:val="44546A" w:themeColor="text2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D15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sandyvandriessche@telenet.b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y\AppData\Roaming\Microsoft\Templates\Blauwe%20bollen%20cv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Blauwe bollen cv</Template>
  <TotalTime>0</TotalTime>
  <Pages>2</Pages>
  <Words>529</Words>
  <Characters>2914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2021-05-03T15:36:00Z</dcterms:created>
  <dcterms:modified xsi:type="dcterms:W3CDTF">2021-05-03T15:36:00Z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